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9AB23" w14:textId="3B858EEE" w:rsidR="00D87C9A" w:rsidRDefault="005A1E12" w:rsidP="00290DF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881D3" wp14:editId="4242AE1E">
                <wp:simplePos x="0" y="0"/>
                <wp:positionH relativeFrom="page">
                  <wp:posOffset>685800</wp:posOffset>
                </wp:positionH>
                <wp:positionV relativeFrom="page">
                  <wp:posOffset>1130300</wp:posOffset>
                </wp:positionV>
                <wp:extent cx="2286000" cy="4323715"/>
                <wp:effectExtent l="0" t="0" r="0" b="0"/>
                <wp:wrapTight wrapText="bothSides">
                  <wp:wrapPolygon edited="0">
                    <wp:start x="240" y="127"/>
                    <wp:lineTo x="240" y="21318"/>
                    <wp:lineTo x="21120" y="21318"/>
                    <wp:lineTo x="21120" y="127"/>
                    <wp:lineTo x="240" y="127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2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02BDA9" w14:textId="77777777" w:rsidR="005A1E12" w:rsidRDefault="005A1E12" w:rsidP="003537FD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0FE3A9C" w14:textId="77777777" w:rsidR="00F8487E" w:rsidRDefault="00F8487E" w:rsidP="00F8487E">
                            <w:pPr>
                              <w:rPr>
                                <w:rStyle w:val="Emphasis"/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487E">
                              <w:rPr>
                                <w:rStyle w:val="Emphasis"/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"Beautiful, spiritual seeking women. </w:t>
                            </w:r>
                            <w:proofErr w:type="gramEnd"/>
                            <w:r w:rsidRPr="00F8487E">
                              <w:rPr>
                                <w:rStyle w:val="Emphasis"/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 A great group to for connection and support."</w:t>
                            </w:r>
                            <w:r w:rsidRPr="00F8487E">
                              <w:rPr>
                                <w:rStyle w:val="Emphasis"/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~</w:t>
                            </w:r>
                          </w:p>
                          <w:p w14:paraId="73630B4F" w14:textId="041B2960" w:rsidR="00F8487E" w:rsidRPr="00F8487E" w:rsidRDefault="00F8487E" w:rsidP="00F8487E">
                            <w:pPr>
                              <w:rPr>
                                <w:rFonts w:eastAsia="Times New Roman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87E">
                              <w:rPr>
                                <w:rStyle w:val="Emphasis"/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487E">
                              <w:rPr>
                                <w:rStyle w:val="Emphasis"/>
                                <w:rFonts w:ascii="Arial" w:eastAsia="Times New Roman" w:hAnsi="Arial" w:cs="Arial"/>
                                <w:bCs/>
                                <w:i w:val="0"/>
                                <w:color w:val="FFFFFF" w:themeColor="background1"/>
                                <w:sz w:val="16"/>
                                <w:szCs w:val="16"/>
                              </w:rPr>
                              <w:t>Claudia Taller</w:t>
                            </w:r>
                          </w:p>
                          <w:p w14:paraId="210EEBEB" w14:textId="77777777" w:rsidR="00F8487E" w:rsidRDefault="00F8487E" w:rsidP="00F8487E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FF8C603" w14:textId="77777777" w:rsidR="00F8487E" w:rsidRDefault="00F8487E" w:rsidP="00F8487E">
                            <w:pP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87E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"I always leave inspired." ~ </w:t>
                            </w:r>
                          </w:p>
                          <w:p w14:paraId="54F50628" w14:textId="15D140C7" w:rsidR="00F8487E" w:rsidRPr="00F8487E" w:rsidRDefault="00F8487E" w:rsidP="00F8487E">
                            <w:pPr>
                              <w:rPr>
                                <w:rFonts w:ascii="Times" w:eastAsia="Times New Roman" w:hAnsi="Times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8487E">
                              <w:rPr>
                                <w:rFonts w:ascii="Arial" w:eastAsia="Times New Roman" w:hAnsi="Arial" w:cs="Arial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Leah Villalobos</w:t>
                            </w:r>
                          </w:p>
                          <w:p w14:paraId="56FA00AD" w14:textId="77777777" w:rsidR="00F8487E" w:rsidRPr="00F8487E" w:rsidRDefault="00F8487E" w:rsidP="00F8487E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1A08721" w14:textId="39B5DD79" w:rsidR="00347D55" w:rsidRPr="00F17240" w:rsidRDefault="00F8487E" w:rsidP="00F8487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7D55"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“So inspiring!  Gets my day going.”</w:t>
                            </w:r>
                            <w:r w:rsidR="00347D55"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~ </w:t>
                            </w:r>
                            <w:r w:rsidR="00347D55"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Laura Sadler, Hearing Doctors of Ohio</w:t>
                            </w:r>
                          </w:p>
                          <w:p w14:paraId="366CF7DF" w14:textId="77777777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5C271C" w14:textId="7432D149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“I feel energized after the meeting and able to accomplish more during the rest of the day.”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~ </w:t>
                            </w:r>
                            <w:proofErr w:type="spellStart"/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Chrystyna</w:t>
                            </w:r>
                            <w:proofErr w:type="spellEnd"/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Prochaska</w:t>
                            </w:r>
                            <w:proofErr w:type="spellEnd"/>
                          </w:p>
                          <w:p w14:paraId="6931FF80" w14:textId="77777777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E23C903" w14:textId="77777777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“I find life balance through these meetings. I enjoy knowing the women in the group – warm, caring and positive!  The connections and</w:t>
                            </w:r>
                            <w:r w:rsidRPr="00F17240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resources I’ve found have been invaluable.”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~ 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Jan Lewis LMT</w:t>
                            </w:r>
                          </w:p>
                          <w:p w14:paraId="7DE34710" w14:textId="77777777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2A1BE3" w14:textId="77777777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“Organized, fun and great info!”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Mary Maynard RN</w:t>
                            </w:r>
                          </w:p>
                          <w:p w14:paraId="517C9CAB" w14:textId="77777777" w:rsidR="00347D55" w:rsidRPr="00F17240" w:rsidRDefault="00347D55" w:rsidP="003537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63A910" w14:textId="633C8EF9" w:rsidR="00347D55" w:rsidRPr="00F17240" w:rsidRDefault="00347D55" w:rsidP="00AB0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“Being with like-minded women encourages my spirit.”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~ K.P</w:t>
                            </w:r>
                            <w:r w:rsidRPr="00F1724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9D4425A" w14:textId="677C8BFD" w:rsidR="00347D55" w:rsidRPr="00F17240" w:rsidRDefault="00347D55" w:rsidP="00D87C9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4pt;margin-top:89pt;width:180pt;height:3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" mv:complextextbox="1" filled="f" stroked="f">
                <v:textbox inset=",7.2pt,,7.2pt">
                  <w:txbxContent>
                    <w:p w14:paraId="3002BDA9" w14:textId="77777777" w:rsidR="005A1E12" w:rsidRDefault="005A1E12" w:rsidP="003537FD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0FE3A9C" w14:textId="77777777" w:rsidR="00F8487E" w:rsidRDefault="00F8487E" w:rsidP="00F8487E">
                      <w:pPr>
                        <w:rPr>
                          <w:rStyle w:val="Emphasis"/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F8487E">
                        <w:rPr>
                          <w:rStyle w:val="Emphasis"/>
                          <w:rFonts w:ascii="Arial" w:eastAsia="Times New Roman" w:hAnsi="Arial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"Beautiful, spiritual seeking women. </w:t>
                      </w:r>
                      <w:proofErr w:type="gramEnd"/>
                      <w:r w:rsidRPr="00F8487E">
                        <w:rPr>
                          <w:rStyle w:val="Emphasis"/>
                          <w:rFonts w:ascii="Arial" w:eastAsia="Times New Roman" w:hAnsi="Arial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 A great group to for connection and support."</w:t>
                      </w:r>
                      <w:r w:rsidRPr="00F8487E">
                        <w:rPr>
                          <w:rStyle w:val="Emphasis"/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~</w:t>
                      </w:r>
                    </w:p>
                    <w:p w14:paraId="73630B4F" w14:textId="041B2960" w:rsidR="00F8487E" w:rsidRPr="00F8487E" w:rsidRDefault="00F8487E" w:rsidP="00F8487E">
                      <w:pPr>
                        <w:rPr>
                          <w:rFonts w:eastAsia="Times New Roman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87E">
                        <w:rPr>
                          <w:rStyle w:val="Emphasis"/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8487E">
                        <w:rPr>
                          <w:rStyle w:val="Emphasis"/>
                          <w:rFonts w:ascii="Arial" w:eastAsia="Times New Roman" w:hAnsi="Arial" w:cs="Arial"/>
                          <w:bCs/>
                          <w:i w:val="0"/>
                          <w:color w:val="FFFFFF" w:themeColor="background1"/>
                          <w:sz w:val="16"/>
                          <w:szCs w:val="16"/>
                        </w:rPr>
                        <w:t>Claudia Taller</w:t>
                      </w:r>
                    </w:p>
                    <w:p w14:paraId="210EEBEB" w14:textId="77777777" w:rsidR="00F8487E" w:rsidRDefault="00F8487E" w:rsidP="00F8487E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FF8C603" w14:textId="77777777" w:rsidR="00F8487E" w:rsidRDefault="00F8487E" w:rsidP="00F8487E">
                      <w:pPr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87E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"I always leave inspired." ~ </w:t>
                      </w:r>
                    </w:p>
                    <w:p w14:paraId="54F50628" w14:textId="15D140C7" w:rsidR="00F8487E" w:rsidRPr="00F8487E" w:rsidRDefault="00F8487E" w:rsidP="00F8487E">
                      <w:pPr>
                        <w:rPr>
                          <w:rFonts w:ascii="Times" w:eastAsia="Times New Roman" w:hAnsi="Times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8487E">
                        <w:rPr>
                          <w:rFonts w:ascii="Arial" w:eastAsia="Times New Roman" w:hAnsi="Arial" w:cs="Arial"/>
                          <w:bCs/>
                          <w:iCs/>
                          <w:color w:val="FFFFFF" w:themeColor="background1"/>
                          <w:sz w:val="16"/>
                          <w:szCs w:val="16"/>
                        </w:rPr>
                        <w:t>Leah Villalobos</w:t>
                      </w:r>
                    </w:p>
                    <w:p w14:paraId="56FA00AD" w14:textId="77777777" w:rsidR="00F8487E" w:rsidRPr="00F8487E" w:rsidRDefault="00F8487E" w:rsidP="00F8487E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1A08721" w14:textId="39B5DD79" w:rsidR="00347D55" w:rsidRPr="00F17240" w:rsidRDefault="00F8487E" w:rsidP="00F8487E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47D55"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“So inspiring!  Gets my day going.”</w:t>
                      </w:r>
                      <w:r w:rsidR="00347D55" w:rsidRPr="00F1724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~ </w:t>
                      </w:r>
                      <w:r w:rsidR="00347D55"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Laura Sadler, Hearing Doctors of Ohio</w:t>
                      </w:r>
                    </w:p>
                    <w:p w14:paraId="366CF7DF" w14:textId="77777777" w:rsidR="00347D55" w:rsidRPr="00F17240" w:rsidRDefault="00347D55" w:rsidP="003537FD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5C271C" w14:textId="7432D149" w:rsidR="00347D55" w:rsidRPr="00F17240" w:rsidRDefault="00347D55" w:rsidP="003537FD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“I feel energized after the meeting and able to accomplish more during the rest of the day.”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~ </w:t>
                      </w:r>
                      <w:proofErr w:type="spellStart"/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Chrystyna</w:t>
                      </w:r>
                      <w:proofErr w:type="spellEnd"/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Prochaska</w:t>
                      </w:r>
                      <w:proofErr w:type="spellEnd"/>
                    </w:p>
                    <w:p w14:paraId="6931FF80" w14:textId="77777777" w:rsidR="00347D55" w:rsidRPr="00F17240" w:rsidRDefault="00347D55" w:rsidP="003537F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E23C903" w14:textId="77777777" w:rsidR="00347D55" w:rsidRPr="00F17240" w:rsidRDefault="00347D55" w:rsidP="003537FD">
                      <w:pPr>
                        <w:rPr>
                          <w:rFonts w:ascii="Arial" w:hAnsi="Arial" w:cs="Arial"/>
                        </w:rPr>
                      </w:pPr>
                      <w:r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“I find life balance through these meetings. I enjoy knowing the women in the group – warm, caring and positive!  The connections and</w:t>
                      </w:r>
                      <w:r w:rsidRPr="00F17240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resources I’ve found have been invaluable.”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~ 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Jan Lewis LMT</w:t>
                      </w:r>
                    </w:p>
                    <w:p w14:paraId="7DE34710" w14:textId="77777777" w:rsidR="00347D55" w:rsidRPr="00F17240" w:rsidRDefault="00347D55" w:rsidP="003537FD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2A1BE3" w14:textId="77777777" w:rsidR="00347D55" w:rsidRPr="00F17240" w:rsidRDefault="00347D55" w:rsidP="003537FD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“Organized, fun and great info!”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Mary Maynard RN</w:t>
                      </w:r>
                    </w:p>
                    <w:p w14:paraId="517C9CAB" w14:textId="77777777" w:rsidR="00347D55" w:rsidRPr="00F17240" w:rsidRDefault="00347D55" w:rsidP="003537F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63A910" w14:textId="633C8EF9" w:rsidR="00347D55" w:rsidRPr="00F17240" w:rsidRDefault="00347D55" w:rsidP="00AB01D0">
                      <w:pPr>
                        <w:rPr>
                          <w:rFonts w:ascii="Arial" w:hAnsi="Arial" w:cs="Arial"/>
                        </w:rPr>
                      </w:pPr>
                      <w:r w:rsidRPr="00F17240">
                        <w:rPr>
                          <w:rFonts w:ascii="Arial" w:hAnsi="Arial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“Being with like-minded women encourages my spirit.”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~ K.P</w:t>
                      </w:r>
                      <w:r w:rsidRPr="00F1724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9D4425A" w14:textId="677C8BFD" w:rsidR="00347D55" w:rsidRPr="00F17240" w:rsidRDefault="00347D55" w:rsidP="00D87C9A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87D37">
        <w:rPr>
          <w:noProof/>
        </w:rPr>
        <w:drawing>
          <wp:anchor distT="0" distB="0" distL="118745" distR="118745" simplePos="0" relativeHeight="251694089" behindDoc="0" locked="0" layoutInCell="1" allowOverlap="1" wp14:anchorId="0C075EE5" wp14:editId="29BF760B">
            <wp:simplePos x="0" y="0"/>
            <wp:positionH relativeFrom="page">
              <wp:posOffset>3844925</wp:posOffset>
            </wp:positionH>
            <wp:positionV relativeFrom="page">
              <wp:posOffset>513080</wp:posOffset>
            </wp:positionV>
            <wp:extent cx="1979930" cy="1576705"/>
            <wp:effectExtent l="50800" t="50800" r="52070" b="506095"/>
            <wp:wrapTight wrapText="bothSides">
              <wp:wrapPolygon edited="0">
                <wp:start x="831" y="-696"/>
                <wp:lineTo x="-554" y="-696"/>
                <wp:lineTo x="-554" y="28185"/>
                <wp:lineTo x="21891" y="28185"/>
                <wp:lineTo x="21891" y="26445"/>
                <wp:lineTo x="21614" y="24010"/>
                <wp:lineTo x="21060" y="21574"/>
                <wp:lineTo x="21891" y="16354"/>
                <wp:lineTo x="21891" y="2784"/>
                <wp:lineTo x="21337" y="348"/>
                <wp:lineTo x="20505" y="-696"/>
                <wp:lineTo x="831" y="-696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57670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B69">
        <w:rPr>
          <w:rFonts w:ascii="Arial" w:hAnsi="Arial" w:cs="Arial"/>
          <w:b/>
          <w:i/>
          <w:noProof/>
          <w:color w:val="000090"/>
          <w:sz w:val="20"/>
          <w:szCs w:val="20"/>
        </w:rPr>
        <w:drawing>
          <wp:anchor distT="0" distB="0" distL="114300" distR="114300" simplePos="0" relativeHeight="251705353" behindDoc="0" locked="0" layoutInCell="1" allowOverlap="1" wp14:anchorId="6B7F4AB6" wp14:editId="2F8FE20F">
            <wp:simplePos x="0" y="0"/>
            <wp:positionH relativeFrom="page">
              <wp:posOffset>7043420</wp:posOffset>
            </wp:positionH>
            <wp:positionV relativeFrom="page">
              <wp:posOffset>6769100</wp:posOffset>
            </wp:positionV>
            <wp:extent cx="2468880" cy="762635"/>
            <wp:effectExtent l="0" t="0" r="0" b="0"/>
            <wp:wrapTight wrapText="bothSides">
              <wp:wrapPolygon edited="0">
                <wp:start x="0" y="0"/>
                <wp:lineTo x="0" y="20863"/>
                <wp:lineTo x="21333" y="20863"/>
                <wp:lineTo x="21333" y="0"/>
                <wp:lineTo x="0" y="0"/>
              </wp:wrapPolygon>
            </wp:wrapTight>
            <wp:docPr id="1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B69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5211209A" wp14:editId="7BEB278B">
                <wp:simplePos x="0" y="0"/>
                <wp:positionH relativeFrom="page">
                  <wp:posOffset>7112000</wp:posOffset>
                </wp:positionH>
                <wp:positionV relativeFrom="page">
                  <wp:posOffset>3972560</wp:posOffset>
                </wp:positionV>
                <wp:extent cx="2336800" cy="1031240"/>
                <wp:effectExtent l="0" t="0" r="0" b="10160"/>
                <wp:wrapTight wrapText="bothSides">
                  <wp:wrapPolygon edited="0">
                    <wp:start x="235" y="0"/>
                    <wp:lineTo x="235" y="21281"/>
                    <wp:lineTo x="21130" y="21281"/>
                    <wp:lineTo x="21130" y="0"/>
                    <wp:lineTo x="235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B104AD" w14:textId="77777777" w:rsidR="00347D55" w:rsidRPr="00521B69" w:rsidRDefault="00347D55" w:rsidP="00290DFC">
                            <w:pPr>
                              <w:pStyle w:val="Title"/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21B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Indigo Connection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Start w:id="0" w:name="_GoBack"/>
                            <w:r w:rsidRPr="00521B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Community</w:t>
                            </w:r>
                          </w:p>
                          <w:p w14:paraId="332CFBD1" w14:textId="6C33B501" w:rsidR="00347D55" w:rsidRPr="003537FD" w:rsidRDefault="00347D55" w:rsidP="00290DFC">
                            <w:pPr>
                              <w:pStyle w:val="Title"/>
                              <w:spacing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21B6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Membership Benefits 201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60pt;margin-top:312.8pt;width:184pt;height:81.2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" filled="f" stroked="f">
                <v:textbox inset=",0,,0">
                  <w:txbxContent>
                    <w:p w14:paraId="67B104AD" w14:textId="77777777" w:rsidR="00347D55" w:rsidRPr="00521B69" w:rsidRDefault="00347D55" w:rsidP="00290DFC">
                      <w:pPr>
                        <w:pStyle w:val="Title"/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21B69">
                        <w:rPr>
                          <w:rFonts w:ascii="Arial" w:hAnsi="Arial" w:cs="Arial"/>
                          <w:sz w:val="28"/>
                          <w:szCs w:val="28"/>
                        </w:rPr>
                        <w:t>The Indigo Connection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bookmarkStart w:id="1" w:name="_GoBack"/>
                      <w:r w:rsidRPr="00521B69">
                        <w:rPr>
                          <w:rFonts w:ascii="Arial" w:hAnsi="Arial" w:cs="Arial"/>
                          <w:sz w:val="28"/>
                          <w:szCs w:val="28"/>
                        </w:rPr>
                        <w:t>Community</w:t>
                      </w:r>
                    </w:p>
                    <w:p w14:paraId="332CFBD1" w14:textId="6C33B501" w:rsidR="00347D55" w:rsidRPr="003537FD" w:rsidRDefault="00347D55" w:rsidP="00290DFC">
                      <w:pPr>
                        <w:pStyle w:val="Title"/>
                        <w:spacing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21B69">
                        <w:rPr>
                          <w:rFonts w:ascii="Arial" w:hAnsi="Arial" w:cs="Arial"/>
                          <w:sz w:val="40"/>
                          <w:szCs w:val="40"/>
                        </w:rPr>
                        <w:t>Membership Benefits 201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6</w:t>
                      </w: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F172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4ECBD" wp14:editId="3EE6F990">
                <wp:simplePos x="0" y="0"/>
                <wp:positionH relativeFrom="page">
                  <wp:posOffset>3784600</wp:posOffset>
                </wp:positionH>
                <wp:positionV relativeFrom="page">
                  <wp:posOffset>2870200</wp:posOffset>
                </wp:positionV>
                <wp:extent cx="2286000" cy="3530600"/>
                <wp:effectExtent l="0" t="0" r="0" b="0"/>
                <wp:wrapTight wrapText="bothSides">
                  <wp:wrapPolygon edited="0">
                    <wp:start x="240" y="155"/>
                    <wp:lineTo x="240" y="21289"/>
                    <wp:lineTo x="21120" y="21289"/>
                    <wp:lineTo x="21120" y="155"/>
                    <wp:lineTo x="240" y="155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3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9904E9" w14:textId="77777777" w:rsidR="00347D55" w:rsidRPr="00F17240" w:rsidRDefault="00347D55" w:rsidP="00F17240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Indigo Connection was created in 2005 as a resource to assist women in pursuit of balanced, prosperous and successful lives by providing regular </w:t>
                            </w:r>
                            <w:r w:rsidRPr="00F30372">
                              <w:rPr>
                                <w:rFonts w:ascii="Arial" w:hAnsi="Arial" w:cs="Arial"/>
                                <w:b/>
                                <w:color w:val="FFFF00"/>
                                <w:sz w:val="18"/>
                                <w:szCs w:val="18"/>
                              </w:rPr>
                              <w:t>networking</w:t>
                            </w:r>
                            <w:r w:rsidRPr="00F30372">
                              <w:rPr>
                                <w:rFonts w:ascii="Arial" w:hAnsi="Arial" w:cs="Arial"/>
                                <w:color w:val="FFFF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30372">
                              <w:rPr>
                                <w:rFonts w:ascii="Arial" w:hAnsi="Arial" w:cs="Arial"/>
                                <w:b/>
                                <w:color w:val="FFFF00"/>
                                <w:sz w:val="18"/>
                                <w:szCs w:val="18"/>
                              </w:rPr>
                              <w:t>meetings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synergistic </w:t>
                            </w:r>
                            <w:r w:rsidRPr="00F30372">
                              <w:rPr>
                                <w:rFonts w:ascii="Arial" w:hAnsi="Arial" w:cs="Arial"/>
                                <w:b/>
                                <w:color w:val="FFFF00"/>
                                <w:sz w:val="18"/>
                                <w:szCs w:val="18"/>
                              </w:rPr>
                              <w:t>relationships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with members of diverse backgrounds and </w:t>
                            </w:r>
                            <w:r w:rsidRPr="00F30372">
                              <w:rPr>
                                <w:rFonts w:ascii="Arial" w:hAnsi="Arial" w:cs="Arial"/>
                                <w:b/>
                                <w:color w:val="FFFF00"/>
                                <w:sz w:val="18"/>
                                <w:szCs w:val="18"/>
                              </w:rPr>
                              <w:t>stimulating topics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Pr="00F17240">
                              <w:rPr>
                                <w:rFonts w:ascii="Arial" w:hAnsi="Arial" w:cs="Arial"/>
                                <w:b/>
                                <w:color w:val="FFFF00"/>
                                <w:sz w:val="18"/>
                                <w:szCs w:val="18"/>
                              </w:rPr>
                              <w:t>personal, business and spiritual growth</w:t>
                            </w:r>
                            <w:r w:rsidRPr="00F1724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.  As a group, our common values include health, relationships, life-long learning, positive living, generosity and gratitude.</w:t>
                            </w:r>
                          </w:p>
                          <w:p w14:paraId="6A480714" w14:textId="77777777" w:rsidR="00347D55" w:rsidRPr="00F30372" w:rsidRDefault="00347D55" w:rsidP="00F17240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  <w:p w14:paraId="7939CE19" w14:textId="2E7886BF" w:rsidR="00347D55" w:rsidRPr="00DB6708" w:rsidRDefault="00347D55" w:rsidP="00F17240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</w:pPr>
                            <w:proofErr w:type="gramStart"/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  <w:t xml:space="preserve">Breakfasts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  <w:t xml:space="preserve"> </w:t>
                            </w:r>
                            <w:r w:rsidRPr="00F30372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F30372">
                              <w:rPr>
                                <w:rFonts w:ascii="Arial" w:hAnsi="Arial" w:cs="Arial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Pr="00F30372">
                              <w:rPr>
                                <w:rFonts w:ascii="Arial" w:hAnsi="Arial" w:cs="Arial"/>
                              </w:rPr>
                              <w:t xml:space="preserve"> Wed. Month</w:t>
                            </w:r>
                          </w:p>
                          <w:p w14:paraId="51627CA5" w14:textId="747FCCB5" w:rsidR="00347D55" w:rsidRPr="00DB6708" w:rsidRDefault="00347D55" w:rsidP="00F17240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  <w:t xml:space="preserve">EFT (Tapping) Groups </w:t>
                            </w:r>
                          </w:p>
                          <w:p w14:paraId="6D3D72CF" w14:textId="6189D140" w:rsidR="00347D55" w:rsidRPr="00F30372" w:rsidRDefault="00347D55" w:rsidP="00F17240">
                            <w:pPr>
                              <w:pStyle w:val="BodyTex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Every Month</w:t>
                            </w:r>
                            <w:r w:rsidRPr="00F303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– Medina and Westlake </w:t>
                            </w:r>
                          </w:p>
                          <w:p w14:paraId="42B97E0D" w14:textId="77777777" w:rsidR="00347D55" w:rsidRPr="00F30372" w:rsidRDefault="00347D55" w:rsidP="00F17240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</w:pPr>
                            <w:r w:rsidRPr="00F30372"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  <w:t xml:space="preserve">Women’s Lakeside Retreat </w:t>
                            </w:r>
                          </w:p>
                          <w:p w14:paraId="644643B2" w14:textId="0C5F746F" w:rsidR="00347D55" w:rsidRPr="003537FD" w:rsidRDefault="00347D55" w:rsidP="00F17240">
                            <w:pPr>
                              <w:pStyle w:val="BodyTex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May 13-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15</w:t>
                            </w:r>
                            <w:r w:rsidRPr="003537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3537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Idlewyld</w:t>
                            </w:r>
                            <w:proofErr w:type="spellEnd"/>
                            <w:proofErr w:type="gramEnd"/>
                            <w:r w:rsidRPr="003537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B&amp;B</w:t>
                            </w:r>
                          </w:p>
                          <w:p w14:paraId="2917A151" w14:textId="6CCC48FC" w:rsidR="00347D55" w:rsidRPr="00F30372" w:rsidRDefault="00347D55" w:rsidP="00F17240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</w:pPr>
                            <w:r w:rsidRPr="00F30372"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  <w:t xml:space="preserve">Fall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24"/>
                              </w:rPr>
                              <w:t>Retreat Sedona AZ</w:t>
                            </w:r>
                          </w:p>
                          <w:p w14:paraId="584AFE20" w14:textId="7AD119CD" w:rsidR="00347D55" w:rsidRPr="003537FD" w:rsidRDefault="00347D55" w:rsidP="003537FD">
                            <w:pPr>
                              <w:pStyle w:val="BodyTex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Nov. 11-15 A Sunset Chateau B&amp;B</w:t>
                            </w:r>
                          </w:p>
                          <w:p w14:paraId="185D8F31" w14:textId="77777777" w:rsidR="00347D55" w:rsidRDefault="00347D55" w:rsidP="003537FD">
                            <w:pPr>
                              <w:pStyle w:val="BodyText"/>
                              <w:rPr>
                                <w:rFonts w:ascii="Arial" w:hAnsi="Arial" w:cs="Arial"/>
                                <w:color w:val="000090"/>
                                <w:szCs w:val="22"/>
                              </w:rPr>
                            </w:pPr>
                          </w:p>
                          <w:p w14:paraId="7DA1BAAC" w14:textId="77777777" w:rsidR="00347D55" w:rsidRPr="003537FD" w:rsidRDefault="00347D55" w:rsidP="003537FD">
                            <w:pPr>
                              <w:pStyle w:val="BodyText"/>
                              <w:rPr>
                                <w:rFonts w:ascii="Arial" w:hAnsi="Arial" w:cs="Arial"/>
                                <w:color w:val="000090"/>
                                <w:szCs w:val="22"/>
                              </w:rPr>
                            </w:pPr>
                          </w:p>
                          <w:p w14:paraId="2B060528" w14:textId="5CA49150" w:rsidR="00347D55" w:rsidRPr="00154451" w:rsidRDefault="00347D55" w:rsidP="009032F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298pt;margin-top:226pt;width:180pt;height:27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" mv:complextextbox="1" filled="f" stroked="f">
                <v:textbox inset=",7.2pt,,7.2pt">
                  <w:txbxContent>
                    <w:p w14:paraId="5B9904E9" w14:textId="77777777" w:rsidR="00347D55" w:rsidRPr="00F17240" w:rsidRDefault="00347D55" w:rsidP="00F17240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The Indigo Connection was created in 2005 as a resource to assist women in pursuit of balanced, prosperous and successful lives by providing regular </w:t>
                      </w:r>
                      <w:r w:rsidRPr="00F30372">
                        <w:rPr>
                          <w:rFonts w:ascii="Arial" w:hAnsi="Arial" w:cs="Arial"/>
                          <w:b/>
                          <w:color w:val="FFFF00"/>
                          <w:sz w:val="18"/>
                          <w:szCs w:val="18"/>
                        </w:rPr>
                        <w:t>networking</w:t>
                      </w:r>
                      <w:r w:rsidRPr="00F30372">
                        <w:rPr>
                          <w:rFonts w:ascii="Arial" w:hAnsi="Arial" w:cs="Arial"/>
                          <w:color w:val="FFFF00"/>
                          <w:sz w:val="18"/>
                          <w:szCs w:val="18"/>
                        </w:rPr>
                        <w:t xml:space="preserve"> </w:t>
                      </w:r>
                      <w:r w:rsidRPr="00F30372">
                        <w:rPr>
                          <w:rFonts w:ascii="Arial" w:hAnsi="Arial" w:cs="Arial"/>
                          <w:b/>
                          <w:color w:val="FFFF00"/>
                          <w:sz w:val="18"/>
                          <w:szCs w:val="18"/>
                        </w:rPr>
                        <w:t>meetings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, synergistic </w:t>
                      </w:r>
                      <w:r w:rsidRPr="00F30372">
                        <w:rPr>
                          <w:rFonts w:ascii="Arial" w:hAnsi="Arial" w:cs="Arial"/>
                          <w:b/>
                          <w:color w:val="FFFF00"/>
                          <w:sz w:val="18"/>
                          <w:szCs w:val="18"/>
                        </w:rPr>
                        <w:t>relationships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with members of diverse backgrounds and </w:t>
                      </w:r>
                      <w:r w:rsidRPr="00F30372">
                        <w:rPr>
                          <w:rFonts w:ascii="Arial" w:hAnsi="Arial" w:cs="Arial"/>
                          <w:b/>
                          <w:color w:val="FFFF00"/>
                          <w:sz w:val="18"/>
                          <w:szCs w:val="18"/>
                        </w:rPr>
                        <w:t>stimulating topics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for </w:t>
                      </w:r>
                      <w:r w:rsidRPr="00F17240">
                        <w:rPr>
                          <w:rFonts w:ascii="Arial" w:hAnsi="Arial" w:cs="Arial"/>
                          <w:b/>
                          <w:color w:val="FFFF00"/>
                          <w:sz w:val="18"/>
                          <w:szCs w:val="18"/>
                        </w:rPr>
                        <w:t>personal, business and spiritual growth</w:t>
                      </w:r>
                      <w:r w:rsidRPr="00F1724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.  As a group, our common values include health, relationships, life-long learning, positive living, generosity and gratitude.</w:t>
                      </w:r>
                    </w:p>
                    <w:p w14:paraId="6A480714" w14:textId="77777777" w:rsidR="00347D55" w:rsidRPr="00F30372" w:rsidRDefault="00347D55" w:rsidP="00F17240">
                      <w:pPr>
                        <w:pStyle w:val="BodyText"/>
                        <w:jc w:val="left"/>
                        <w:rPr>
                          <w:rFonts w:ascii="Arial" w:hAnsi="Arial" w:cs="Arial"/>
                          <w:b/>
                          <w:color w:val="FFFF00"/>
                          <w:sz w:val="16"/>
                          <w:szCs w:val="16"/>
                        </w:rPr>
                      </w:pPr>
                    </w:p>
                    <w:p w14:paraId="7939CE19" w14:textId="2E7886BF" w:rsidR="00347D55" w:rsidRPr="00DB6708" w:rsidRDefault="00347D55" w:rsidP="00F17240">
                      <w:pPr>
                        <w:pStyle w:val="BodyText"/>
                        <w:jc w:val="left"/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</w:pPr>
                      <w:proofErr w:type="gramStart"/>
                      <w:r w:rsidRPr="00DB6708"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  <w:t xml:space="preserve">Breakfasts 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  <w:t xml:space="preserve"> </w:t>
                      </w:r>
                      <w:r w:rsidRPr="00F30372">
                        <w:rPr>
                          <w:rFonts w:ascii="Arial" w:hAnsi="Arial" w:cs="Arial"/>
                        </w:rPr>
                        <w:t>2</w:t>
                      </w:r>
                      <w:r w:rsidRPr="00F30372">
                        <w:rPr>
                          <w:rFonts w:ascii="Arial" w:hAnsi="Arial" w:cs="Arial"/>
                          <w:vertAlign w:val="superscript"/>
                        </w:rPr>
                        <w:t>nd</w:t>
                      </w:r>
                      <w:proofErr w:type="gramEnd"/>
                      <w:r w:rsidRPr="00F30372">
                        <w:rPr>
                          <w:rFonts w:ascii="Arial" w:hAnsi="Arial" w:cs="Arial"/>
                        </w:rPr>
                        <w:t xml:space="preserve"> Wed. Month</w:t>
                      </w:r>
                    </w:p>
                    <w:p w14:paraId="51627CA5" w14:textId="747FCCB5" w:rsidR="00347D55" w:rsidRPr="00DB6708" w:rsidRDefault="00347D55" w:rsidP="00F17240">
                      <w:pPr>
                        <w:pStyle w:val="BodyText"/>
                        <w:jc w:val="left"/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  <w:t xml:space="preserve">EFT (Tapping) Groups </w:t>
                      </w:r>
                    </w:p>
                    <w:p w14:paraId="6D3D72CF" w14:textId="6189D140" w:rsidR="00347D55" w:rsidRPr="00F30372" w:rsidRDefault="00347D55" w:rsidP="00F17240">
                      <w:pPr>
                        <w:pStyle w:val="BodyTex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Every Month</w:t>
                      </w:r>
                      <w:r w:rsidRPr="00F303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– Medina and Westlake </w:t>
                      </w:r>
                    </w:p>
                    <w:p w14:paraId="42B97E0D" w14:textId="77777777" w:rsidR="00347D55" w:rsidRPr="00F30372" w:rsidRDefault="00347D55" w:rsidP="00F17240">
                      <w:pPr>
                        <w:pStyle w:val="BodyText"/>
                        <w:jc w:val="left"/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</w:pPr>
                      <w:r w:rsidRPr="00F30372"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  <w:t xml:space="preserve">Women’s Lakeside Retreat </w:t>
                      </w:r>
                    </w:p>
                    <w:p w14:paraId="644643B2" w14:textId="0C5F746F" w:rsidR="00347D55" w:rsidRPr="003537FD" w:rsidRDefault="00347D55" w:rsidP="00F17240">
                      <w:pPr>
                        <w:pStyle w:val="BodyTex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May 13-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15</w:t>
                      </w:r>
                      <w:r w:rsidRPr="003537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3537FD">
                        <w:rPr>
                          <w:rFonts w:ascii="Arial" w:hAnsi="Arial" w:cs="Arial"/>
                          <w:sz w:val="18"/>
                          <w:szCs w:val="18"/>
                        </w:rPr>
                        <w:t>Idlewyld</w:t>
                      </w:r>
                      <w:proofErr w:type="spellEnd"/>
                      <w:proofErr w:type="gramEnd"/>
                      <w:r w:rsidRPr="003537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B&amp;B</w:t>
                      </w:r>
                    </w:p>
                    <w:p w14:paraId="2917A151" w14:textId="6CCC48FC" w:rsidR="00347D55" w:rsidRPr="00F30372" w:rsidRDefault="00347D55" w:rsidP="00F17240">
                      <w:pPr>
                        <w:pStyle w:val="BodyText"/>
                        <w:jc w:val="left"/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</w:pPr>
                      <w:r w:rsidRPr="00F30372"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  <w:t xml:space="preserve">Fall 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 w:val="24"/>
                        </w:rPr>
                        <w:t>Retreat Sedona AZ</w:t>
                      </w:r>
                    </w:p>
                    <w:p w14:paraId="584AFE20" w14:textId="7AD119CD" w:rsidR="00347D55" w:rsidRPr="003537FD" w:rsidRDefault="00347D55" w:rsidP="003537FD">
                      <w:pPr>
                        <w:pStyle w:val="BodyTex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Nov. 11-15 A Sunset Chateau B&amp;B</w:t>
                      </w:r>
                    </w:p>
                    <w:p w14:paraId="185D8F31" w14:textId="77777777" w:rsidR="00347D55" w:rsidRDefault="00347D55" w:rsidP="003537FD">
                      <w:pPr>
                        <w:pStyle w:val="BodyText"/>
                        <w:rPr>
                          <w:rFonts w:ascii="Arial" w:hAnsi="Arial" w:cs="Arial"/>
                          <w:color w:val="000090"/>
                          <w:szCs w:val="22"/>
                        </w:rPr>
                      </w:pPr>
                    </w:p>
                    <w:p w14:paraId="7DA1BAAC" w14:textId="77777777" w:rsidR="00347D55" w:rsidRPr="003537FD" w:rsidRDefault="00347D55" w:rsidP="003537FD">
                      <w:pPr>
                        <w:pStyle w:val="BodyText"/>
                        <w:rPr>
                          <w:rFonts w:ascii="Arial" w:hAnsi="Arial" w:cs="Arial"/>
                          <w:color w:val="000090"/>
                          <w:szCs w:val="22"/>
                        </w:rPr>
                      </w:pPr>
                    </w:p>
                    <w:p w14:paraId="2B060528" w14:textId="5CA49150" w:rsidR="00347D55" w:rsidRPr="00154451" w:rsidRDefault="00347D55" w:rsidP="009032FC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724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4FEAD3" wp14:editId="0D378486">
                <wp:simplePos x="0" y="0"/>
                <wp:positionH relativeFrom="page">
                  <wp:posOffset>685800</wp:posOffset>
                </wp:positionH>
                <wp:positionV relativeFrom="page">
                  <wp:posOffset>762001</wp:posOffset>
                </wp:positionV>
                <wp:extent cx="2286000" cy="431800"/>
                <wp:effectExtent l="0" t="0" r="0" b="0"/>
                <wp:wrapTight wrapText="bothSides">
                  <wp:wrapPolygon edited="0">
                    <wp:start x="240" y="1271"/>
                    <wp:lineTo x="240" y="19059"/>
                    <wp:lineTo x="21120" y="19059"/>
                    <wp:lineTo x="21120" y="1271"/>
                    <wp:lineTo x="240" y="1271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7DF03E" w14:textId="52689649" w:rsidR="00347D55" w:rsidRPr="003537FD" w:rsidRDefault="00347D55" w:rsidP="00D87C9A">
                            <w:pPr>
                              <w:pStyle w:val="Heading3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537FD">
                              <w:rPr>
                                <w:rFonts w:ascii="Arial" w:hAnsi="Arial" w:cs="Arial"/>
                                <w:b/>
                              </w:rPr>
                              <w:t>Member Testimonials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54pt;margin-top:60pt;width:180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" filled="f" stroked="f">
                <v:textbox inset=",7.2pt,,7.2pt">
                  <w:txbxContent>
                    <w:p w14:paraId="497DF03E" w14:textId="52689649" w:rsidR="00347D55" w:rsidRPr="003537FD" w:rsidRDefault="00347D55" w:rsidP="00D87C9A">
                      <w:pPr>
                        <w:pStyle w:val="Heading3"/>
                        <w:rPr>
                          <w:rFonts w:ascii="Arial" w:hAnsi="Arial" w:cs="Arial"/>
                          <w:b/>
                        </w:rPr>
                      </w:pPr>
                      <w:r w:rsidRPr="003537FD">
                        <w:rPr>
                          <w:rFonts w:ascii="Arial" w:hAnsi="Arial" w:cs="Arial"/>
                          <w:b/>
                        </w:rPr>
                        <w:t>Member Testimonials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18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6319F" wp14:editId="32328E0B">
                <wp:simplePos x="0" y="0"/>
                <wp:positionH relativeFrom="page">
                  <wp:posOffset>3517900</wp:posOffset>
                </wp:positionH>
                <wp:positionV relativeFrom="page">
                  <wp:posOffset>2413000</wp:posOffset>
                </wp:positionV>
                <wp:extent cx="2768600" cy="457200"/>
                <wp:effectExtent l="0" t="0" r="0" b="0"/>
                <wp:wrapTight wrapText="bothSides">
                  <wp:wrapPolygon edited="0">
                    <wp:start x="198" y="1200"/>
                    <wp:lineTo x="198" y="19200"/>
                    <wp:lineTo x="21204" y="19200"/>
                    <wp:lineTo x="21204" y="1200"/>
                    <wp:lineTo x="198" y="1200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87AB4D" w14:textId="508CBB79" w:rsidR="00347D55" w:rsidRPr="00FC1886" w:rsidRDefault="00347D55" w:rsidP="00D87C9A">
                            <w:pPr>
                              <w:pStyle w:val="Heading2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Our Purpose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77pt;margin-top:190pt;width:218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" filled="f" stroked="f">
                <v:textbox inset=",7.2pt,,7.2pt">
                  <w:txbxContent>
                    <w:p w14:paraId="7687AB4D" w14:textId="508CBB79" w:rsidR="00347D55" w:rsidRPr="00FC1886" w:rsidRDefault="00347D55" w:rsidP="00D87C9A">
                      <w:pPr>
                        <w:pStyle w:val="Heading2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Our Purpose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1E43">
        <w:rPr>
          <w:noProof/>
        </w:rPr>
        <w:drawing>
          <wp:anchor distT="0" distB="0" distL="118745" distR="118745" simplePos="0" relativeHeight="251700233" behindDoc="0" locked="0" layoutInCell="1" allowOverlap="1" wp14:anchorId="1878B829" wp14:editId="64AD8547">
            <wp:simplePos x="0" y="0"/>
            <wp:positionH relativeFrom="page">
              <wp:posOffset>7341235</wp:posOffset>
            </wp:positionH>
            <wp:positionV relativeFrom="page">
              <wp:posOffset>1814195</wp:posOffset>
            </wp:positionV>
            <wp:extent cx="1847215" cy="1633855"/>
            <wp:effectExtent l="50800" t="50800" r="57785" b="525145"/>
            <wp:wrapTight wrapText="bothSides">
              <wp:wrapPolygon edited="0">
                <wp:start x="891" y="-672"/>
                <wp:lineTo x="-594" y="-672"/>
                <wp:lineTo x="-594" y="28207"/>
                <wp:lineTo x="21979" y="28207"/>
                <wp:lineTo x="21979" y="26192"/>
                <wp:lineTo x="21682" y="21155"/>
                <wp:lineTo x="21682" y="20819"/>
                <wp:lineTo x="21979" y="15782"/>
                <wp:lineTo x="21979" y="2015"/>
                <wp:lineTo x="21682" y="1007"/>
                <wp:lineTo x="20494" y="-672"/>
                <wp:lineTo x="891" y="-672"/>
              </wp:wrapPolygon>
            </wp:wrapTight>
            <wp:docPr id="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63385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43">
        <w:rPr>
          <w:noProof/>
        </w:rPr>
        <w:drawing>
          <wp:anchor distT="0" distB="0" distL="118745" distR="118745" simplePos="0" relativeHeight="251692034" behindDoc="0" locked="0" layoutInCell="1" allowOverlap="1" wp14:anchorId="7ADC29F6" wp14:editId="5E70640F">
            <wp:simplePos x="0" y="0"/>
            <wp:positionH relativeFrom="page">
              <wp:posOffset>685800</wp:posOffset>
            </wp:positionH>
            <wp:positionV relativeFrom="page">
              <wp:posOffset>5391150</wp:posOffset>
            </wp:positionV>
            <wp:extent cx="1847215" cy="1633855"/>
            <wp:effectExtent l="50800" t="50800" r="57785" b="525145"/>
            <wp:wrapTight wrapText="bothSides">
              <wp:wrapPolygon edited="0">
                <wp:start x="891" y="-672"/>
                <wp:lineTo x="-594" y="-672"/>
                <wp:lineTo x="-594" y="28207"/>
                <wp:lineTo x="21979" y="28207"/>
                <wp:lineTo x="21979" y="26192"/>
                <wp:lineTo x="21682" y="21155"/>
                <wp:lineTo x="21682" y="20819"/>
                <wp:lineTo x="21979" y="15782"/>
                <wp:lineTo x="21979" y="2015"/>
                <wp:lineTo x="21682" y="1007"/>
                <wp:lineTo x="20494" y="-672"/>
                <wp:lineTo x="891" y="-672"/>
              </wp:wrapPolygon>
            </wp:wrapTight>
            <wp:docPr id="107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63385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5D6FAB" wp14:editId="6EFAF047">
                <wp:simplePos x="0" y="0"/>
                <wp:positionH relativeFrom="page">
                  <wp:posOffset>3603625</wp:posOffset>
                </wp:positionH>
                <wp:positionV relativeFrom="page">
                  <wp:posOffset>7025005</wp:posOffset>
                </wp:positionV>
                <wp:extent cx="2800350" cy="593090"/>
                <wp:effectExtent l="0" t="0" r="0" b="16510"/>
                <wp:wrapTight wrapText="bothSides">
                  <wp:wrapPolygon edited="0">
                    <wp:start x="196" y="0"/>
                    <wp:lineTo x="196" y="21276"/>
                    <wp:lineTo x="21159" y="21276"/>
                    <wp:lineTo x="21159" y="0"/>
                    <wp:lineTo x="196" y="0"/>
                  </wp:wrapPolygon>
                </wp:wrapTight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E1351" w14:textId="77777777" w:rsidR="00347D55" w:rsidRDefault="00347D55" w:rsidP="00EC1B3D">
                            <w:pPr>
                              <w:pStyle w:val="Footer"/>
                              <w:spacing w:line="24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826B8">
                              <w:rPr>
                                <w:rFonts w:ascii="Arial" w:hAnsi="Arial" w:cs="Arial"/>
                                <w:szCs w:val="18"/>
                              </w:rPr>
                              <w:t xml:space="preserve"> 20771 Westminster Drive Strongsville, OH 44149 </w:t>
                            </w:r>
                          </w:p>
                          <w:p w14:paraId="1F598605" w14:textId="232316CE" w:rsidR="00347D55" w:rsidRPr="007826B8" w:rsidRDefault="00347D55" w:rsidP="00EC1B3D">
                            <w:pPr>
                              <w:pStyle w:val="Footer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Cs w:val="18"/>
                              </w:rPr>
                            </w:pPr>
                            <w:r w:rsidRPr="007826B8">
                              <w:rPr>
                                <w:rFonts w:ascii="Arial" w:hAnsi="Arial" w:cs="Arial"/>
                                <w:szCs w:val="18"/>
                              </w:rPr>
                              <w:t>440-238-4731</w:t>
                            </w:r>
                            <w:r w:rsidRPr="007826B8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</w:r>
                            <w:r w:rsidRPr="00636D82"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www.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6"/>
                                <w:szCs w:val="16"/>
                              </w:rPr>
                              <w:t>CreateConnectBrilliantly.com/membership/</w:t>
                            </w:r>
                          </w:p>
                          <w:p w14:paraId="487722DE" w14:textId="77777777" w:rsidR="00347D55" w:rsidRPr="00BD68D1" w:rsidRDefault="00347D55" w:rsidP="00EC1B3D">
                            <w:pPr>
                              <w:pStyle w:val="Footer"/>
                              <w:spacing w:line="240" w:lineRule="auto"/>
                              <w:jc w:val="left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283.75pt;margin-top:553.15pt;width:220.5pt;height:46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" filled="f" stroked="f">
                <v:textbox inset=",0,,0">
                  <w:txbxContent>
                    <w:p w14:paraId="1C8E1351" w14:textId="77777777" w:rsidR="00347D55" w:rsidRDefault="00347D55" w:rsidP="00EC1B3D">
                      <w:pPr>
                        <w:pStyle w:val="Footer"/>
                        <w:spacing w:line="24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7826B8">
                        <w:rPr>
                          <w:rFonts w:ascii="Arial" w:hAnsi="Arial" w:cs="Arial"/>
                          <w:szCs w:val="18"/>
                        </w:rPr>
                        <w:t xml:space="preserve"> 20771 Westminster Drive Strongsville, OH 44149 </w:t>
                      </w:r>
                    </w:p>
                    <w:p w14:paraId="1F598605" w14:textId="232316CE" w:rsidR="00347D55" w:rsidRPr="007826B8" w:rsidRDefault="00347D55" w:rsidP="00EC1B3D">
                      <w:pPr>
                        <w:pStyle w:val="Footer"/>
                        <w:spacing w:line="240" w:lineRule="auto"/>
                        <w:rPr>
                          <w:rFonts w:ascii="Arial" w:hAnsi="Arial" w:cs="Arial"/>
                          <w:b/>
                          <w:color w:val="0000FF"/>
                          <w:szCs w:val="18"/>
                        </w:rPr>
                      </w:pPr>
                      <w:r w:rsidRPr="007826B8">
                        <w:rPr>
                          <w:rFonts w:ascii="Arial" w:hAnsi="Arial" w:cs="Arial"/>
                          <w:szCs w:val="18"/>
                        </w:rPr>
                        <w:t>440-238-4731</w:t>
                      </w:r>
                      <w:r w:rsidRPr="007826B8">
                        <w:rPr>
                          <w:rFonts w:ascii="Arial" w:hAnsi="Arial" w:cs="Arial"/>
                          <w:szCs w:val="18"/>
                        </w:rPr>
                        <w:br/>
                      </w:r>
                      <w:r w:rsidRPr="00636D82"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www.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6"/>
                          <w:szCs w:val="16"/>
                        </w:rPr>
                        <w:t>CreateConnectBrilliantly.com/membership/</w:t>
                      </w:r>
                    </w:p>
                    <w:p w14:paraId="487722DE" w14:textId="77777777" w:rsidR="00347D55" w:rsidRPr="00BD68D1" w:rsidRDefault="00347D55" w:rsidP="00EC1B3D">
                      <w:pPr>
                        <w:pStyle w:val="Footer"/>
                        <w:spacing w:line="240" w:lineRule="auto"/>
                        <w:jc w:val="left"/>
                        <w:rPr>
                          <w:color w:val="0000F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E7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8BC642" wp14:editId="3A282D5B">
                <wp:simplePos x="0" y="0"/>
                <wp:positionH relativeFrom="page">
                  <wp:posOffset>7043420</wp:posOffset>
                </wp:positionH>
                <wp:positionV relativeFrom="page">
                  <wp:posOffset>4805680</wp:posOffset>
                </wp:positionV>
                <wp:extent cx="2514600" cy="2598420"/>
                <wp:effectExtent l="0" t="0" r="0" b="17780"/>
                <wp:wrapTight wrapText="bothSides">
                  <wp:wrapPolygon edited="0">
                    <wp:start x="0" y="0"/>
                    <wp:lineTo x="0" y="21537"/>
                    <wp:lineTo x="21382" y="21537"/>
                    <wp:lineTo x="21382" y="0"/>
                    <wp:lineTo x="0" y="0"/>
                  </wp:wrapPolygon>
                </wp:wrapTight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AE59AF" w14:textId="77777777" w:rsidR="00347D55" w:rsidRDefault="00347D55" w:rsidP="00636D82">
                            <w:pPr>
                              <w:pStyle w:val="Footer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CCBF9" w:themeColor="background2"/>
                                <w:sz w:val="28"/>
                                <w:szCs w:val="18"/>
                              </w:rPr>
                            </w:pPr>
                          </w:p>
                          <w:p w14:paraId="0FB38CAF" w14:textId="77777777" w:rsidR="00347D55" w:rsidRDefault="00347D55" w:rsidP="00636D82">
                            <w:pPr>
                              <w:pStyle w:val="Footer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CCBF9" w:themeColor="background2"/>
                                <w:sz w:val="28"/>
                                <w:szCs w:val="18"/>
                              </w:rPr>
                            </w:pPr>
                          </w:p>
                          <w:p w14:paraId="5FABB4D3" w14:textId="77777777" w:rsidR="00347D55" w:rsidRPr="00497E7F" w:rsidRDefault="00347D55" w:rsidP="00636D82">
                            <w:pPr>
                              <w:pStyle w:val="Footer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CCBF9" w:themeColor="background2"/>
                                <w:szCs w:val="18"/>
                              </w:rPr>
                            </w:pPr>
                            <w:r w:rsidRPr="00497E7F">
                              <w:rPr>
                                <w:rFonts w:ascii="Arial" w:hAnsi="Arial" w:cs="Arial"/>
                                <w:b/>
                                <w:color w:val="ACCBF9" w:themeColor="background2"/>
                                <w:sz w:val="28"/>
                                <w:szCs w:val="18"/>
                              </w:rPr>
                              <w:t>440-238-4731</w:t>
                            </w:r>
                            <w:r w:rsidRPr="00497E7F">
                              <w:rPr>
                                <w:rFonts w:ascii="Arial" w:hAnsi="Arial" w:cs="Arial"/>
                                <w:b/>
                                <w:color w:val="ACCBF9" w:themeColor="background2"/>
                                <w:sz w:val="28"/>
                                <w:szCs w:val="18"/>
                              </w:rPr>
                              <w:br/>
                            </w:r>
                            <w:r w:rsidRPr="00497E7F">
                              <w:rPr>
                                <w:rFonts w:ascii="Arial" w:hAnsi="Arial" w:cs="Arial"/>
                                <w:b/>
                                <w:color w:val="ACCBF9" w:themeColor="background2"/>
                                <w:sz w:val="16"/>
                                <w:szCs w:val="18"/>
                              </w:rPr>
                              <w:t>www.TheIndigoConnection.com/membership.htm</w:t>
                            </w:r>
                          </w:p>
                          <w:p w14:paraId="0331A359" w14:textId="77777777" w:rsidR="00347D55" w:rsidRDefault="00347D55" w:rsidP="00290DFC">
                            <w:pPr>
                              <w:pStyle w:val="Heading4"/>
                              <w:jc w:val="center"/>
                              <w:rPr>
                                <w:rFonts w:ascii="Arial" w:hAnsi="Arial" w:cs="Arial"/>
                                <w:color w:val="ACCBF9" w:themeColor="background2"/>
                                <w:sz w:val="22"/>
                                <w:szCs w:val="22"/>
                              </w:rPr>
                            </w:pPr>
                          </w:p>
                          <w:p w14:paraId="4E10C8DE" w14:textId="77777777" w:rsidR="00347D55" w:rsidRDefault="00347D55" w:rsidP="00290DFC">
                            <w:pPr>
                              <w:pStyle w:val="Heading4"/>
                              <w:jc w:val="center"/>
                              <w:rPr>
                                <w:rFonts w:ascii="Arial" w:hAnsi="Arial" w:cs="Arial"/>
                                <w:color w:val="ACCBF9" w:themeColor="background2"/>
                                <w:sz w:val="22"/>
                                <w:szCs w:val="22"/>
                              </w:rPr>
                            </w:pPr>
                          </w:p>
                          <w:p w14:paraId="6444BBF7" w14:textId="77777777" w:rsidR="00347D55" w:rsidRDefault="00347D55" w:rsidP="00290DFC">
                            <w:pPr>
                              <w:pStyle w:val="Heading4"/>
                              <w:jc w:val="center"/>
                              <w:rPr>
                                <w:rFonts w:ascii="Arial" w:hAnsi="Arial" w:cs="Arial"/>
                                <w:color w:val="ACCBF9" w:themeColor="background2"/>
                                <w:sz w:val="22"/>
                                <w:szCs w:val="22"/>
                              </w:rPr>
                            </w:pPr>
                          </w:p>
                          <w:p w14:paraId="11E6B7E3" w14:textId="77777777" w:rsidR="00347D55" w:rsidRPr="00497E7F" w:rsidRDefault="00347D55" w:rsidP="00290DFC">
                            <w:pPr>
                              <w:pStyle w:val="Heading4"/>
                              <w:jc w:val="center"/>
                              <w:rPr>
                                <w:rFonts w:ascii="Arial" w:hAnsi="Arial" w:cs="Arial"/>
                                <w:color w:val="ACCBF9" w:themeColor="background2"/>
                                <w:sz w:val="16"/>
                                <w:szCs w:val="16"/>
                              </w:rPr>
                            </w:pPr>
                          </w:p>
                          <w:p w14:paraId="3BEBEB4A" w14:textId="18FA3F4B" w:rsidR="00347D55" w:rsidRPr="00497E7F" w:rsidRDefault="00347D55" w:rsidP="00290DFC">
                            <w:pPr>
                              <w:pStyle w:val="Heading4"/>
                              <w:jc w:val="center"/>
                              <w:rPr>
                                <w:rFonts w:ascii="Arial" w:hAnsi="Arial" w:cs="Arial"/>
                                <w:color w:val="ACCBF9" w:themeColor="background2"/>
                                <w:sz w:val="16"/>
                                <w:szCs w:val="16"/>
                              </w:rPr>
                            </w:pPr>
                          </w:p>
                          <w:p w14:paraId="1A0D54AE" w14:textId="5AD78D35" w:rsidR="00347D55" w:rsidRPr="00636D82" w:rsidRDefault="00347D55" w:rsidP="00290DFC">
                            <w:pPr>
                              <w:pStyle w:val="Heading4"/>
                              <w:jc w:val="center"/>
                              <w:rPr>
                                <w:rFonts w:ascii="Arial" w:hAnsi="Arial" w:cs="Arial"/>
                                <w:i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497E7F"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0"/>
                                <w:szCs w:val="20"/>
                              </w:rPr>
                              <w:t>Networking PLUS</w:t>
                            </w:r>
                            <w:r w:rsidRPr="00497E7F">
                              <w:rPr>
                                <w:rFonts w:ascii="Arial" w:hAnsi="Arial" w:cs="Arial"/>
                                <w:i/>
                                <w:color w:val="000090"/>
                                <w:sz w:val="20"/>
                                <w:szCs w:val="20"/>
                              </w:rPr>
                              <w:t xml:space="preserve"> a practical mix of health, personal development, and business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90"/>
                                <w:sz w:val="20"/>
                                <w:szCs w:val="20"/>
                              </w:rPr>
                              <w:t xml:space="preserve"> mentoring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554.6pt;margin-top:378.4pt;width:198pt;height:204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" filled="f" stroked="f">
                <v:textbox inset="0,0,3.6pt,0">
                  <w:txbxContent>
                    <w:p w14:paraId="64AE59AF" w14:textId="77777777" w:rsidR="00347D55" w:rsidRDefault="00347D55" w:rsidP="00636D82">
                      <w:pPr>
                        <w:pStyle w:val="Footer"/>
                        <w:spacing w:line="240" w:lineRule="auto"/>
                        <w:rPr>
                          <w:rFonts w:ascii="Arial" w:hAnsi="Arial" w:cs="Arial"/>
                          <w:b/>
                          <w:color w:val="ACCBF9" w:themeColor="background2"/>
                          <w:sz w:val="28"/>
                          <w:szCs w:val="18"/>
                        </w:rPr>
                      </w:pPr>
                    </w:p>
                    <w:p w14:paraId="0FB38CAF" w14:textId="77777777" w:rsidR="00347D55" w:rsidRDefault="00347D55" w:rsidP="00636D82">
                      <w:pPr>
                        <w:pStyle w:val="Footer"/>
                        <w:spacing w:line="240" w:lineRule="auto"/>
                        <w:rPr>
                          <w:rFonts w:ascii="Arial" w:hAnsi="Arial" w:cs="Arial"/>
                          <w:b/>
                          <w:color w:val="ACCBF9" w:themeColor="background2"/>
                          <w:sz w:val="28"/>
                          <w:szCs w:val="18"/>
                        </w:rPr>
                      </w:pPr>
                    </w:p>
                    <w:p w14:paraId="5FABB4D3" w14:textId="77777777" w:rsidR="00347D55" w:rsidRPr="00497E7F" w:rsidRDefault="00347D55" w:rsidP="00636D82">
                      <w:pPr>
                        <w:pStyle w:val="Footer"/>
                        <w:spacing w:line="240" w:lineRule="auto"/>
                        <w:rPr>
                          <w:rFonts w:ascii="Arial" w:hAnsi="Arial" w:cs="Arial"/>
                          <w:b/>
                          <w:color w:val="ACCBF9" w:themeColor="background2"/>
                          <w:szCs w:val="18"/>
                        </w:rPr>
                      </w:pPr>
                      <w:r w:rsidRPr="00497E7F">
                        <w:rPr>
                          <w:rFonts w:ascii="Arial" w:hAnsi="Arial" w:cs="Arial"/>
                          <w:b/>
                          <w:color w:val="ACCBF9" w:themeColor="background2"/>
                          <w:sz w:val="28"/>
                          <w:szCs w:val="18"/>
                        </w:rPr>
                        <w:t>440-238-4731</w:t>
                      </w:r>
                      <w:r w:rsidRPr="00497E7F">
                        <w:rPr>
                          <w:rFonts w:ascii="Arial" w:hAnsi="Arial" w:cs="Arial"/>
                          <w:b/>
                          <w:color w:val="ACCBF9" w:themeColor="background2"/>
                          <w:sz w:val="28"/>
                          <w:szCs w:val="18"/>
                        </w:rPr>
                        <w:br/>
                      </w:r>
                      <w:r w:rsidRPr="00497E7F">
                        <w:rPr>
                          <w:rFonts w:ascii="Arial" w:hAnsi="Arial" w:cs="Arial"/>
                          <w:b/>
                          <w:color w:val="ACCBF9" w:themeColor="background2"/>
                          <w:sz w:val="16"/>
                          <w:szCs w:val="18"/>
                        </w:rPr>
                        <w:t>www.TheIndigoConnection.com/membership.htm</w:t>
                      </w:r>
                    </w:p>
                    <w:p w14:paraId="0331A359" w14:textId="77777777" w:rsidR="00347D55" w:rsidRDefault="00347D55" w:rsidP="00290DFC">
                      <w:pPr>
                        <w:pStyle w:val="Heading4"/>
                        <w:jc w:val="center"/>
                        <w:rPr>
                          <w:rFonts w:ascii="Arial" w:hAnsi="Arial" w:cs="Arial"/>
                          <w:color w:val="ACCBF9" w:themeColor="background2"/>
                          <w:sz w:val="22"/>
                          <w:szCs w:val="22"/>
                        </w:rPr>
                      </w:pPr>
                    </w:p>
                    <w:p w14:paraId="4E10C8DE" w14:textId="77777777" w:rsidR="00347D55" w:rsidRDefault="00347D55" w:rsidP="00290DFC">
                      <w:pPr>
                        <w:pStyle w:val="Heading4"/>
                        <w:jc w:val="center"/>
                        <w:rPr>
                          <w:rFonts w:ascii="Arial" w:hAnsi="Arial" w:cs="Arial"/>
                          <w:color w:val="ACCBF9" w:themeColor="background2"/>
                          <w:sz w:val="22"/>
                          <w:szCs w:val="22"/>
                        </w:rPr>
                      </w:pPr>
                    </w:p>
                    <w:p w14:paraId="6444BBF7" w14:textId="77777777" w:rsidR="00347D55" w:rsidRDefault="00347D55" w:rsidP="00290DFC">
                      <w:pPr>
                        <w:pStyle w:val="Heading4"/>
                        <w:jc w:val="center"/>
                        <w:rPr>
                          <w:rFonts w:ascii="Arial" w:hAnsi="Arial" w:cs="Arial"/>
                          <w:color w:val="ACCBF9" w:themeColor="background2"/>
                          <w:sz w:val="22"/>
                          <w:szCs w:val="22"/>
                        </w:rPr>
                      </w:pPr>
                    </w:p>
                    <w:p w14:paraId="11E6B7E3" w14:textId="77777777" w:rsidR="00347D55" w:rsidRPr="00497E7F" w:rsidRDefault="00347D55" w:rsidP="00290DFC">
                      <w:pPr>
                        <w:pStyle w:val="Heading4"/>
                        <w:jc w:val="center"/>
                        <w:rPr>
                          <w:rFonts w:ascii="Arial" w:hAnsi="Arial" w:cs="Arial"/>
                          <w:color w:val="ACCBF9" w:themeColor="background2"/>
                          <w:sz w:val="16"/>
                          <w:szCs w:val="16"/>
                        </w:rPr>
                      </w:pPr>
                    </w:p>
                    <w:p w14:paraId="3BEBEB4A" w14:textId="18FA3F4B" w:rsidR="00347D55" w:rsidRPr="00497E7F" w:rsidRDefault="00347D55" w:rsidP="00290DFC">
                      <w:pPr>
                        <w:pStyle w:val="Heading4"/>
                        <w:jc w:val="center"/>
                        <w:rPr>
                          <w:rFonts w:ascii="Arial" w:hAnsi="Arial" w:cs="Arial"/>
                          <w:color w:val="ACCBF9" w:themeColor="background2"/>
                          <w:sz w:val="16"/>
                          <w:szCs w:val="16"/>
                        </w:rPr>
                      </w:pPr>
                    </w:p>
                    <w:p w14:paraId="1A0D54AE" w14:textId="5AD78D35" w:rsidR="00347D55" w:rsidRPr="00636D82" w:rsidRDefault="00347D55" w:rsidP="00290DFC">
                      <w:pPr>
                        <w:pStyle w:val="Heading4"/>
                        <w:jc w:val="center"/>
                        <w:rPr>
                          <w:rFonts w:ascii="Arial" w:hAnsi="Arial" w:cs="Arial"/>
                          <w:i/>
                          <w:color w:val="000090"/>
                          <w:sz w:val="22"/>
                          <w:szCs w:val="22"/>
                        </w:rPr>
                      </w:pPr>
                      <w:r w:rsidRPr="00497E7F">
                        <w:rPr>
                          <w:rFonts w:ascii="Arial" w:hAnsi="Arial" w:cs="Arial"/>
                          <w:b/>
                          <w:i/>
                          <w:color w:val="000090"/>
                          <w:sz w:val="20"/>
                          <w:szCs w:val="20"/>
                        </w:rPr>
                        <w:t>Networking PLUS</w:t>
                      </w:r>
                      <w:r w:rsidRPr="00497E7F">
                        <w:rPr>
                          <w:rFonts w:ascii="Arial" w:hAnsi="Arial" w:cs="Arial"/>
                          <w:i/>
                          <w:color w:val="000090"/>
                          <w:sz w:val="20"/>
                          <w:szCs w:val="20"/>
                        </w:rPr>
                        <w:t xml:space="preserve"> a practical mix of health, personal development, and business</w:t>
                      </w:r>
                      <w:r>
                        <w:rPr>
                          <w:rFonts w:ascii="Arial" w:hAnsi="Arial" w:cs="Arial"/>
                          <w:i/>
                          <w:color w:val="000090"/>
                          <w:sz w:val="20"/>
                          <w:szCs w:val="20"/>
                        </w:rPr>
                        <w:t xml:space="preserve"> mentoring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r w:rsidR="00273A3D">
        <w:rPr>
          <w:noProof/>
        </w:rPr>
        <w:lastRenderedPageBreak/>
        <w:drawing>
          <wp:anchor distT="0" distB="0" distL="114300" distR="114300" simplePos="0" relativeHeight="251692039" behindDoc="0" locked="0" layoutInCell="0" allowOverlap="1" wp14:anchorId="0609419F" wp14:editId="5589872D">
            <wp:simplePos x="0" y="0"/>
            <wp:positionH relativeFrom="page">
              <wp:posOffset>1270</wp:posOffset>
            </wp:positionH>
            <wp:positionV relativeFrom="page">
              <wp:posOffset>708099</wp:posOffset>
            </wp:positionV>
            <wp:extent cx="1899920" cy="1419076"/>
            <wp:effectExtent l="25400" t="25400" r="30480" b="29210"/>
            <wp:wrapTight wrapText="bothSides">
              <wp:wrapPolygon edited="0">
                <wp:start x="7219" y="-387"/>
                <wp:lineTo x="4909" y="-387"/>
                <wp:lineTo x="0" y="3868"/>
                <wp:lineTo x="-289" y="5801"/>
                <wp:lineTo x="-289" y="14697"/>
                <wp:lineTo x="1733" y="18177"/>
                <wp:lineTo x="1733" y="18564"/>
                <wp:lineTo x="6642" y="21658"/>
                <wp:lineTo x="7219" y="21658"/>
                <wp:lineTo x="14150" y="21658"/>
                <wp:lineTo x="14439" y="21658"/>
                <wp:lineTo x="19636" y="18177"/>
                <wp:lineTo x="19925" y="18177"/>
                <wp:lineTo x="21658" y="12763"/>
                <wp:lineTo x="21658" y="7735"/>
                <wp:lineTo x="21369" y="4254"/>
                <wp:lineTo x="15882" y="-387"/>
                <wp:lineTo x="14150" y="-387"/>
                <wp:lineTo x="7219" y="-387"/>
              </wp:wrapPolygon>
            </wp:wrapTight>
            <wp:docPr id="109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2-173655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19076"/>
                    </a:xfrm>
                    <a:prstGeom prst="ellipse">
                      <a:avLst/>
                    </a:prstGeom>
                    <a:ln w="9563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D">
        <w:rPr>
          <w:noProof/>
        </w:rPr>
        <w:drawing>
          <wp:anchor distT="0" distB="0" distL="118745" distR="118745" simplePos="0" relativeHeight="251692041" behindDoc="0" locked="0" layoutInCell="1" allowOverlap="1" wp14:anchorId="76D3B0BD" wp14:editId="2A751BC1">
            <wp:simplePos x="0" y="0"/>
            <wp:positionH relativeFrom="page">
              <wp:posOffset>292100</wp:posOffset>
            </wp:positionH>
            <wp:positionV relativeFrom="page">
              <wp:posOffset>2167255</wp:posOffset>
            </wp:positionV>
            <wp:extent cx="2012950" cy="1497965"/>
            <wp:effectExtent l="50800" t="50800" r="44450" b="51435"/>
            <wp:wrapTight wrapText="bothSides">
              <wp:wrapPolygon edited="0">
                <wp:start x="7359" y="-733"/>
                <wp:lineTo x="0" y="-733"/>
                <wp:lineTo x="-545" y="5128"/>
                <wp:lineTo x="-545" y="14650"/>
                <wp:lineTo x="545" y="16848"/>
                <wp:lineTo x="545" y="17580"/>
                <wp:lineTo x="6541" y="21975"/>
                <wp:lineTo x="7359" y="21975"/>
                <wp:lineTo x="13900" y="21975"/>
                <wp:lineTo x="14173" y="21975"/>
                <wp:lineTo x="20714" y="17214"/>
                <wp:lineTo x="20714" y="16848"/>
                <wp:lineTo x="21804" y="11354"/>
                <wp:lineTo x="21804" y="10988"/>
                <wp:lineTo x="21532" y="6959"/>
                <wp:lineTo x="21259" y="3663"/>
                <wp:lineTo x="15808" y="-733"/>
                <wp:lineTo x="13900" y="-733"/>
                <wp:lineTo x="7359" y="-733"/>
              </wp:wrapPolygon>
            </wp:wrapTight>
            <wp:docPr id="109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2-180542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9796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D">
        <w:rPr>
          <w:noProof/>
        </w:rPr>
        <w:drawing>
          <wp:anchor distT="0" distB="0" distL="114300" distR="114300" simplePos="0" relativeHeight="251692038" behindDoc="0" locked="0" layoutInCell="1" allowOverlap="1" wp14:anchorId="1428E289" wp14:editId="3B70DAC6">
            <wp:simplePos x="0" y="0"/>
            <wp:positionH relativeFrom="page">
              <wp:posOffset>2022475</wp:posOffset>
            </wp:positionH>
            <wp:positionV relativeFrom="page">
              <wp:posOffset>1182370</wp:posOffset>
            </wp:positionV>
            <wp:extent cx="1078865" cy="1294130"/>
            <wp:effectExtent l="50800" t="76200" r="38735" b="77470"/>
            <wp:wrapTight wrapText="bothSides">
              <wp:wrapPolygon edited="0">
                <wp:start x="6611" y="-1272"/>
                <wp:lineTo x="-1017" y="-848"/>
                <wp:lineTo x="-1017" y="15262"/>
                <wp:lineTo x="1526" y="19501"/>
                <wp:lineTo x="6102" y="22045"/>
                <wp:lineTo x="6611" y="22469"/>
                <wp:lineTo x="14239" y="22469"/>
                <wp:lineTo x="14747" y="22045"/>
                <wp:lineTo x="19324" y="19501"/>
                <wp:lineTo x="21867" y="13142"/>
                <wp:lineTo x="21867" y="4239"/>
                <wp:lineTo x="16273" y="-848"/>
                <wp:lineTo x="14239" y="-1272"/>
                <wp:lineTo x="6611" y="-1272"/>
              </wp:wrapPolygon>
            </wp:wrapTight>
            <wp:docPr id="110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2-169738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29413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E7E">
        <w:rPr>
          <w:noProof/>
        </w:rPr>
        <mc:AlternateContent>
          <mc:Choice Requires="wpg">
            <w:drawing>
              <wp:anchor distT="0" distB="0" distL="114300" distR="114300" simplePos="1" relativeHeight="251685888" behindDoc="0" locked="0" layoutInCell="1" allowOverlap="1" wp14:anchorId="715889E5" wp14:editId="7684F97C">
                <wp:simplePos x="3495675" y="1081405"/>
                <wp:positionH relativeFrom="page">
                  <wp:posOffset>3495675</wp:posOffset>
                </wp:positionH>
                <wp:positionV relativeFrom="page">
                  <wp:posOffset>1081405</wp:posOffset>
                </wp:positionV>
                <wp:extent cx="6356350" cy="988060"/>
                <wp:effectExtent l="0" t="0" r="0" b="2540"/>
                <wp:wrapThrough wrapText="bothSides">
                  <wp:wrapPolygon edited="0">
                    <wp:start x="86" y="0"/>
                    <wp:lineTo x="86" y="21100"/>
                    <wp:lineTo x="21406" y="21100"/>
                    <wp:lineTo x="21406" y="0"/>
                    <wp:lineTo x="86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0" cy="988060"/>
                          <a:chOff x="0" y="0"/>
                          <a:chExt cx="6356350" cy="9880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5635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0"/>
                            <a:ext cx="61734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29119471" w14:textId="46105044" w:rsidR="00347D55" w:rsidRPr="001346F4" w:rsidRDefault="00347D55" w:rsidP="00F92FAA">
                              <w:pPr>
                                <w:rPr>
                                  <w:rFonts w:ascii="Arial" w:hAnsi="Arial" w:cs="Arial"/>
                                  <w:b/>
                                  <w:color w:val="000090"/>
                                  <w:sz w:val="28"/>
                                </w:rPr>
                              </w:pPr>
                              <w:r w:rsidRPr="001346F4">
                                <w:rPr>
                                  <w:rFonts w:ascii="Arial" w:hAnsi="Arial" w:cs="Arial"/>
                                  <w:b/>
                                  <w:color w:val="000090"/>
                                  <w:sz w:val="28"/>
                                </w:rPr>
                                <w:t>Join Today for a Full Year of Immediate Benefits!</w:t>
                              </w:r>
                            </w:p>
                            <w:p w14:paraId="54DDAA3C" w14:textId="65883B5B" w:rsidR="00347D55" w:rsidRPr="001346F4" w:rsidRDefault="00347D55" w:rsidP="001346F4">
                              <w:pPr>
                                <w:rPr>
                                  <w:rFonts w:ascii="Arial" w:hAnsi="Arial" w:cs="Arial"/>
                                  <w:color w:val="00009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90"/>
                                </w:rPr>
                                <w:t>R</w:t>
                              </w:r>
                              <w:r w:rsidRPr="001346F4">
                                <w:rPr>
                                  <w:rFonts w:ascii="Arial" w:hAnsi="Arial" w:cs="Arial"/>
                                  <w:color w:val="000090"/>
                                </w:rPr>
                                <w:t>egister</w:t>
                              </w:r>
                              <w:r>
                                <w:rPr>
                                  <w:rFonts w:ascii="Arial" w:hAnsi="Arial" w:cs="Arial"/>
                                  <w:color w:val="000090"/>
                                </w:rPr>
                                <w:t xml:space="preserve"> at events, join</w:t>
                              </w:r>
                              <w:r w:rsidRPr="001346F4">
                                <w:rPr>
                                  <w:rFonts w:ascii="Arial" w:hAnsi="Arial" w:cs="Arial"/>
                                  <w:color w:val="000090"/>
                                </w:rPr>
                                <w:t xml:space="preserve"> online at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www.createandconnectbrilliantly.com/membership/</w:t>
                              </w:r>
                            </w:p>
                            <w:p w14:paraId="57E753E6" w14:textId="2E38C268" w:rsidR="00347D55" w:rsidRPr="001346F4" w:rsidRDefault="00347D55" w:rsidP="001346F4">
                              <w:pPr>
                                <w:rPr>
                                  <w:rFonts w:ascii="Arial" w:hAnsi="Arial" w:cs="Arial"/>
                                  <w:color w:val="00009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90"/>
                                </w:rPr>
                                <w:t>OR m</w:t>
                              </w:r>
                              <w:r w:rsidRPr="001346F4">
                                <w:rPr>
                                  <w:rFonts w:ascii="Arial" w:hAnsi="Arial" w:cs="Arial"/>
                                  <w:color w:val="000090"/>
                                </w:rPr>
                                <w:t xml:space="preserve">ail </w:t>
                              </w:r>
                              <w:r>
                                <w:rPr>
                                  <w:rFonts w:ascii="Arial" w:hAnsi="Arial" w:cs="Arial"/>
                                  <w:color w:val="000090"/>
                                </w:rPr>
                                <w:t xml:space="preserve">check to </w:t>
                              </w:r>
                              <w:r w:rsidRPr="001346F4">
                                <w:rPr>
                                  <w:rFonts w:ascii="Arial" w:hAnsi="Arial" w:cs="Arial"/>
                                  <w:color w:val="000090"/>
                                </w:rPr>
                                <w:t>20771 Westminster Drive Strongsville, OH 44149</w:t>
                              </w:r>
                            </w:p>
                            <w:p w14:paraId="1D67DD54" w14:textId="46845D14" w:rsidR="00347D55" w:rsidRPr="00347D55" w:rsidRDefault="00347D55" w:rsidP="00F92FAA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346F4">
                                <w:rPr>
                                  <w:rFonts w:ascii="Arial" w:hAnsi="Arial" w:cs="Arial"/>
                                  <w:i/>
                                  <w:color w:val="000090"/>
                                  <w:sz w:val="18"/>
                                  <w:szCs w:val="18"/>
                                </w:rPr>
                                <w:t xml:space="preserve">Discounts apply only to those programs offered directly by The Indigo Connection LLC.  Business member discounts apply only to the individual who is the designated member.  </w:t>
                              </w:r>
                              <w:r w:rsidRPr="00347D55">
                                <w:rPr>
                                  <w:rFonts w:ascii="Arial" w:hAnsi="Arial" w:cs="Arial"/>
                                  <w:b/>
                                  <w:i/>
                                  <w:color w:val="000090"/>
                                  <w:sz w:val="18"/>
                                  <w:szCs w:val="18"/>
                                  <w:highlight w:val="yellow"/>
                                </w:rPr>
                                <w:t>Would you prefer monthly billing?  Just ask</w:t>
                              </w:r>
                              <w:r w:rsidRPr="00347D55">
                                <w:rPr>
                                  <w:rFonts w:ascii="Arial" w:hAnsi="Arial" w:cs="Arial"/>
                                  <w:color w:val="000090"/>
                                  <w:sz w:val="16"/>
                                  <w:szCs w:val="16"/>
                                  <w:highlight w:val="yellow"/>
                                </w:rPr>
                                <w:t>!</w:t>
                              </w:r>
                              <w:r w:rsidRPr="00347D55">
                                <w:rPr>
                                  <w:rFonts w:ascii="Arial" w:hAnsi="Arial" w:cs="Arial"/>
                                  <w:color w:val="000090"/>
                                  <w:sz w:val="16"/>
                                  <w:szCs w:val="16"/>
                                </w:rPr>
                                <w:t xml:space="preserve">  *A modest processing fee will be added </w:t>
                              </w:r>
                              <w:r w:rsidRPr="00347D5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  <w:p w14:paraId="22787298" w14:textId="34A2904C" w:rsidR="00347D55" w:rsidRDefault="00347D55" w:rsidP="00F92FAA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79735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Membership benefits listed below are guaranteed through Dec. 31, 2014</w:t>
                              </w:r>
                            </w:p>
                            <w:p w14:paraId="568EE448" w14:textId="58D7D003" w:rsidR="00347D55" w:rsidRPr="000B47D5" w:rsidRDefault="00347D55" w:rsidP="00D87C9A">
                              <w:pPr>
                                <w:pStyle w:val="BodyText-Dark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04470"/>
                            <a:ext cx="61734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379730"/>
                            <a:ext cx="61734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554990"/>
                            <a:ext cx="617347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3" style="position:absolute;left:0;text-align:left;margin-left:275.25pt;margin-top:85.15pt;width:500.5pt;height:77.8pt;z-index:251685888;mso-position-horizontal-relative:page;mso-position-vertical-relative:page" coordsize="6356350,9880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" mv:complextextbox="1">
                <v:shape id="Text Box 224" o:spid="_x0000_s1034" type="#_x0000_t202" style="position:absolute;width:6356350;height:988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4zHvwgAA&#10;ANsAAAAPAAAAZHJzL2Rvd25yZXYueG1sRE9Na8JAEL0L/odlBG+6sWCV1E0IQqCCBWul52l2TEKz&#10;s0l21dhf3y0Ivc3jfc4mHUwjrtS72rKCxTwCQVxYXXOp4PSRz9YgnEfW2FgmBXdykCbj0QZjbW/8&#10;TtejL0UIYRejgsr7NpbSFRUZdHPbEgfubHuDPsC+lLrHWwg3jXyKomdpsObQUGFL24qK7+PFKHg7&#10;fHU/u8iZJvN5vsoO3f782Sk1nQzZCwhPg/8XP9yvOsxfwt8v4QCZ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/jMe/CAAAA2wAAAA8AAAAAAAAAAAAAAAAAlwIAAGRycy9kb3du&#10;cmV2LnhtbFBLBQYAAAAABAAEAPUAAACGAwAAAAA=&#10;" mv:complextextbox="1" filled="f" stroked="f">
                  <v:textbox inset=",0,,0"/>
                </v:shape>
                <v:shape id="_x0000_s1035" type="#_x0000_t202" style="position:absolute;left:91440;width:6173470;height:205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>
                      <w:p w14:paraId="29119471" w14:textId="46105044" w:rsidR="00347D55" w:rsidRPr="001346F4" w:rsidRDefault="00347D55" w:rsidP="00F92FAA">
                        <w:pPr>
                          <w:rPr>
                            <w:rFonts w:ascii="Arial" w:hAnsi="Arial" w:cs="Arial"/>
                            <w:b/>
                            <w:color w:val="000090"/>
                            <w:sz w:val="28"/>
                          </w:rPr>
                        </w:pPr>
                        <w:r w:rsidRPr="001346F4">
                          <w:rPr>
                            <w:rFonts w:ascii="Arial" w:hAnsi="Arial" w:cs="Arial"/>
                            <w:b/>
                            <w:color w:val="000090"/>
                            <w:sz w:val="28"/>
                          </w:rPr>
                          <w:t>Join Today for a Full Year of Immediate Benefits!</w:t>
                        </w:r>
                      </w:p>
                      <w:p w14:paraId="54DDAA3C" w14:textId="65883B5B" w:rsidR="00347D55" w:rsidRPr="001346F4" w:rsidRDefault="00347D55" w:rsidP="001346F4">
                        <w:pPr>
                          <w:rPr>
                            <w:rFonts w:ascii="Arial" w:hAnsi="Arial" w:cs="Arial"/>
                            <w:color w:val="000090"/>
                          </w:rPr>
                        </w:pPr>
                        <w:r>
                          <w:rPr>
                            <w:rFonts w:ascii="Arial" w:hAnsi="Arial" w:cs="Arial"/>
                            <w:color w:val="000090"/>
                          </w:rPr>
                          <w:t>R</w:t>
                        </w:r>
                        <w:r w:rsidRPr="001346F4">
                          <w:rPr>
                            <w:rFonts w:ascii="Arial" w:hAnsi="Arial" w:cs="Arial"/>
                            <w:color w:val="000090"/>
                          </w:rPr>
                          <w:t>egister</w:t>
                        </w:r>
                        <w:r>
                          <w:rPr>
                            <w:rFonts w:ascii="Arial" w:hAnsi="Arial" w:cs="Arial"/>
                            <w:color w:val="000090"/>
                          </w:rPr>
                          <w:t xml:space="preserve"> at events, join</w:t>
                        </w:r>
                        <w:r w:rsidRPr="001346F4">
                          <w:rPr>
                            <w:rFonts w:ascii="Arial" w:hAnsi="Arial" w:cs="Arial"/>
                            <w:color w:val="000090"/>
                          </w:rPr>
                          <w:t xml:space="preserve"> online at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</w:rPr>
                          <w:t>www.createandconnectbrilliantly.com/membership/</w:t>
                        </w:r>
                      </w:p>
                      <w:p w14:paraId="57E753E6" w14:textId="2E38C268" w:rsidR="00347D55" w:rsidRPr="001346F4" w:rsidRDefault="00347D55" w:rsidP="001346F4">
                        <w:pPr>
                          <w:rPr>
                            <w:rFonts w:ascii="Arial" w:hAnsi="Arial" w:cs="Arial"/>
                            <w:color w:val="000090"/>
                          </w:rPr>
                        </w:pPr>
                        <w:r>
                          <w:rPr>
                            <w:rFonts w:ascii="Arial" w:hAnsi="Arial" w:cs="Arial"/>
                            <w:color w:val="000090"/>
                          </w:rPr>
                          <w:t>OR m</w:t>
                        </w:r>
                        <w:r w:rsidRPr="001346F4">
                          <w:rPr>
                            <w:rFonts w:ascii="Arial" w:hAnsi="Arial" w:cs="Arial"/>
                            <w:color w:val="000090"/>
                          </w:rPr>
                          <w:t xml:space="preserve">ail </w:t>
                        </w:r>
                        <w:r>
                          <w:rPr>
                            <w:rFonts w:ascii="Arial" w:hAnsi="Arial" w:cs="Arial"/>
                            <w:color w:val="000090"/>
                          </w:rPr>
                          <w:t xml:space="preserve">check to </w:t>
                        </w:r>
                        <w:r w:rsidRPr="001346F4">
                          <w:rPr>
                            <w:rFonts w:ascii="Arial" w:hAnsi="Arial" w:cs="Arial"/>
                            <w:color w:val="000090"/>
                          </w:rPr>
                          <w:t>20771 Westminster Drive Strongsville, OH 44149</w:t>
                        </w:r>
                      </w:p>
                      <w:p w14:paraId="1D67DD54" w14:textId="46845D14" w:rsidR="00347D55" w:rsidRPr="00347D55" w:rsidRDefault="00347D55" w:rsidP="00F92FA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346F4">
                          <w:rPr>
                            <w:rFonts w:ascii="Arial" w:hAnsi="Arial" w:cs="Arial"/>
                            <w:i/>
                            <w:color w:val="000090"/>
                            <w:sz w:val="18"/>
                            <w:szCs w:val="18"/>
                          </w:rPr>
                          <w:t xml:space="preserve">Discounts apply only to those programs offered directly by The Indigo Connection LLC.  Business member discounts apply only to the individual who is the designated member.  </w:t>
                        </w:r>
                        <w:r w:rsidRPr="00347D55">
                          <w:rPr>
                            <w:rFonts w:ascii="Arial" w:hAnsi="Arial" w:cs="Arial"/>
                            <w:b/>
                            <w:i/>
                            <w:color w:val="000090"/>
                            <w:sz w:val="18"/>
                            <w:szCs w:val="18"/>
                            <w:highlight w:val="yellow"/>
                          </w:rPr>
                          <w:t>Would you prefer monthly billing?  Just ask</w:t>
                        </w:r>
                        <w:r w:rsidRPr="00347D55">
                          <w:rPr>
                            <w:rFonts w:ascii="Arial" w:hAnsi="Arial" w:cs="Arial"/>
                            <w:color w:val="000090"/>
                            <w:sz w:val="16"/>
                            <w:szCs w:val="16"/>
                            <w:highlight w:val="yellow"/>
                          </w:rPr>
                          <w:t>!</w:t>
                        </w:r>
                        <w:r w:rsidRPr="00347D55">
                          <w:rPr>
                            <w:rFonts w:ascii="Arial" w:hAnsi="Arial" w:cs="Arial"/>
                            <w:color w:val="000090"/>
                            <w:sz w:val="16"/>
                            <w:szCs w:val="16"/>
                          </w:rPr>
                          <w:t xml:space="preserve">  *A modest processing fee will be added </w:t>
                        </w:r>
                        <w:r w:rsidRPr="00347D5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</w:t>
                        </w:r>
                      </w:p>
                      <w:p w14:paraId="22787298" w14:textId="34A2904C" w:rsidR="00347D55" w:rsidRDefault="00347D55" w:rsidP="00F92FAA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79735A">
                          <w:rPr>
                            <w:rFonts w:ascii="Arial" w:hAnsi="Arial" w:cs="Arial"/>
                            <w:b/>
                            <w:i/>
                          </w:rPr>
                          <w:t>Membership benefits listed below are guaranteed through Dec. 31, 2014</w:t>
                        </w:r>
                      </w:p>
                      <w:p w14:paraId="568EE448" w14:textId="58D7D003" w:rsidR="00347D55" w:rsidRPr="000B47D5" w:rsidRDefault="00347D55" w:rsidP="00D87C9A">
                        <w:pPr>
                          <w:pStyle w:val="BodyText-Dark"/>
                        </w:pPr>
                      </w:p>
                    </w:txbxContent>
                  </v:textbox>
                </v:shape>
                <v:shape id="Text Box 3" o:spid="_x0000_s1036" type="#_x0000_t202" style="position:absolute;left:91440;top:204470;width:617347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_x0000_s1037" inset="0,0,0,0">
                    <w:txbxContent/>
                  </v:textbox>
                </v:shape>
                <v:shape id="_x0000_s1037" type="#_x0000_t202" style="position:absolute;left:91440;top:379730;width:617347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8" type="#_x0000_t202" style="position:absolute;left:91440;top:554990;width:6173470;height:38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21B69">
        <w:rPr>
          <w:noProof/>
        </w:rPr>
        <w:drawing>
          <wp:anchor distT="0" distB="0" distL="114300" distR="114300" simplePos="0" relativeHeight="251704329" behindDoc="0" locked="0" layoutInCell="1" allowOverlap="1" wp14:anchorId="77565202" wp14:editId="3F588CF0">
            <wp:simplePos x="0" y="0"/>
            <wp:positionH relativeFrom="page">
              <wp:posOffset>1555750</wp:posOffset>
            </wp:positionH>
            <wp:positionV relativeFrom="page">
              <wp:posOffset>532765</wp:posOffset>
            </wp:positionV>
            <wp:extent cx="1778000" cy="548640"/>
            <wp:effectExtent l="0" t="0" r="0" b="1016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&amp;connect white_Final_v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5486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A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C6035" wp14:editId="4323B9D7">
                <wp:simplePos x="0" y="0"/>
                <wp:positionH relativeFrom="page">
                  <wp:posOffset>3727450</wp:posOffset>
                </wp:positionH>
                <wp:positionV relativeFrom="page">
                  <wp:posOffset>2501265</wp:posOffset>
                </wp:positionV>
                <wp:extent cx="2743200" cy="4648200"/>
                <wp:effectExtent l="0" t="0" r="0" b="0"/>
                <wp:wrapTight wrapText="bothSides">
                  <wp:wrapPolygon edited="0">
                    <wp:start x="200" y="118"/>
                    <wp:lineTo x="200" y="21364"/>
                    <wp:lineTo x="21200" y="21364"/>
                    <wp:lineTo x="21200" y="118"/>
                    <wp:lineTo x="200" y="118"/>
                  </wp:wrapPolygon>
                </wp:wrapTight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9">
                        <w:txbxContent>
                          <w:p w14:paraId="4E130E94" w14:textId="77777777" w:rsidR="00347D55" w:rsidRPr="006B1758" w:rsidRDefault="00347D55" w:rsidP="00F92F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232E17" w14:textId="3C7DC3C5" w:rsidR="00347D55" w:rsidRPr="00DB6708" w:rsidRDefault="00347D55" w:rsidP="00F92FAA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</w:rPr>
                              <w:t>Business Membership $95</w:t>
                            </w:r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</w:rPr>
                              <w:t>/year</w:t>
                            </w:r>
                          </w:p>
                          <w:p w14:paraId="7CAC0F87" w14:textId="77777777" w:rsidR="00347D55" w:rsidRPr="00B900A2" w:rsidRDefault="00347D55" w:rsidP="00F92FAA">
                            <w:pPr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>Includes Basic Member benefits PLUS+</w:t>
                            </w:r>
                          </w:p>
                          <w:p w14:paraId="6FDCB2D0" w14:textId="77777777" w:rsidR="00347D55" w:rsidRPr="00F92FAA" w:rsidRDefault="00347D55" w:rsidP="00F92FA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0C4D0AD" w14:textId="7D2EC53C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Monthly ad: 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100 word color (JPEG or Word format) distributed via 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newsletter &gt; 5000 subscribers</w:t>
                            </w:r>
                          </w:p>
                          <w:p w14:paraId="19861ABF" w14:textId="57709AEC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Member</w:t>
                            </w: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Display area: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Bring your business information to</w:t>
                            </w:r>
                            <w:r w:rsidRPr="00B900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our meetings for display on the front table.</w:t>
                            </w:r>
                          </w:p>
                          <w:p w14:paraId="48BCD712" w14:textId="6DCF90AE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Web Listing: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Your business listed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DDECEE" w:themeColor="accent5" w:themeTint="33"/>
                                <w:sz w:val="16"/>
                                <w:szCs w:val="16"/>
                              </w:rPr>
                              <w:t>http://www.create</w:t>
                            </w:r>
                            <w:r w:rsidRPr="004B73A1">
                              <w:rPr>
                                <w:rFonts w:ascii="Arial" w:hAnsi="Arial" w:cs="Arial"/>
                                <w:b/>
                                <w:color w:val="DDECEE" w:themeColor="accent5" w:themeTint="33"/>
                                <w:sz w:val="16"/>
                                <w:szCs w:val="16"/>
                              </w:rPr>
                              <w:t>connectbrilliantly.com/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93B009" w14:textId="77777777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Member Directory: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Online or ask for an updated copy via email</w:t>
                            </w:r>
                          </w:p>
                          <w:p w14:paraId="2FD50703" w14:textId="77777777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$20 off any 4 session coaching package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business or personal</w:t>
                            </w:r>
                          </w:p>
                          <w:p w14:paraId="1A7ACB58" w14:textId="54FCB168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30 minute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business or personal </w:t>
                            </w: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coaching session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by phone</w:t>
                            </w:r>
                          </w:p>
                          <w:p w14:paraId="73D7ACDB" w14:textId="77777777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Qualify for Event Sponsorship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(sponsor provides food and receives 5 minutes at the podium, private display table and opportunity</w:t>
                            </w:r>
                            <w:r w:rsidRPr="00B900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to place promotional materials at each place-setting)</w:t>
                            </w:r>
                          </w:p>
                          <w:p w14:paraId="340F4F1C" w14:textId="77777777" w:rsidR="00347D55" w:rsidRPr="00B900A2" w:rsidRDefault="00347D55" w:rsidP="00F92F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Qualify to be featured event speaker</w:t>
                            </w:r>
                          </w:p>
                          <w:p w14:paraId="03DBF750" w14:textId="77777777" w:rsidR="00347D55" w:rsidRDefault="00347D55" w:rsidP="00F92FA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2767F3" w14:textId="77777777" w:rsidR="00347D55" w:rsidRDefault="00347D55" w:rsidP="00F92FAA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</w:pPr>
                          </w:p>
                          <w:p w14:paraId="7CCBBEFF" w14:textId="77777777" w:rsidR="00347D55" w:rsidRDefault="00347D55" w:rsidP="00F92FAA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</w:pPr>
                          </w:p>
                          <w:p w14:paraId="2F6B4828" w14:textId="77777777" w:rsidR="00347D55" w:rsidRDefault="00347D55" w:rsidP="00F92FAA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</w:pPr>
                          </w:p>
                          <w:p w14:paraId="418AF7B7" w14:textId="47C29F3B" w:rsidR="00347D55" w:rsidRPr="00E2363A" w:rsidRDefault="00347D55" w:rsidP="00F92FAA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</w:pPr>
                            <w:r w:rsidRPr="00E2363A"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  <w:t xml:space="preserve"> VALUE! </w:t>
                            </w:r>
                            <w:r w:rsidRPr="00CB14F4">
                              <w:rPr>
                                <w:rFonts w:ascii="Arial" w:hAnsi="Arial" w:cs="Arial"/>
                                <w:b/>
                                <w:i/>
                                <w:color w:val="A844B1"/>
                                <w:szCs w:val="20"/>
                              </w:rPr>
                              <w:t>WAIT LIST</w:t>
                            </w:r>
                          </w:p>
                          <w:p w14:paraId="16B4E3E2" w14:textId="7D41DF00" w:rsidR="00347D55" w:rsidRPr="00DB6708" w:rsidRDefault="00347D55" w:rsidP="00F92FAA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</w:pPr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  <w:t xml:space="preserve">Premium Membership </w:t>
                            </w:r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  <w:sz w:val="22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22"/>
                                <w:szCs w:val="20"/>
                              </w:rPr>
                              <w:t>345</w:t>
                            </w:r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  <w:sz w:val="22"/>
                                <w:szCs w:val="20"/>
                              </w:rPr>
                              <w:t>/year</w:t>
                            </w:r>
                          </w:p>
                          <w:p w14:paraId="2597B4BE" w14:textId="6505F726" w:rsidR="00347D55" w:rsidRPr="00B900A2" w:rsidRDefault="00347D55" w:rsidP="00F92FAA">
                            <w:pPr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 xml:space="preserve">Includes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 xml:space="preserve">all </w:t>
                            </w:r>
                            <w:r w:rsidRPr="00B900A2"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>Business Member benefits PLUS</w:t>
                            </w:r>
                          </w:p>
                          <w:p w14:paraId="07121ACC" w14:textId="77777777" w:rsidR="00347D55" w:rsidRPr="00E2363A" w:rsidRDefault="00347D55" w:rsidP="00F92FAA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80C6E2" w14:textId="08778662" w:rsidR="00347D55" w:rsidRPr="00B900A2" w:rsidRDefault="00347D55" w:rsidP="00B900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36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Pre-paid admission</w:t>
                            </w:r>
                            <w:r w:rsidRPr="00E2363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 all regular breakfast meetings</w:t>
                            </w:r>
                          </w:p>
                          <w:p w14:paraId="7CE4716E" w14:textId="106379BF" w:rsidR="00347D55" w:rsidRPr="00B900A2" w:rsidRDefault="00347D55" w:rsidP="00B900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36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Monthly Premium Mastermind</w:t>
                            </w:r>
                            <w:r w:rsidRPr="00E2363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gatherings open ONLY to Premium members on topics relevant to growing business and your life as a </w:t>
                            </w:r>
                            <w:r w:rsidR="005A1E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holistic </w:t>
                            </w:r>
                            <w:r w:rsidRPr="00E2363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business owner.</w:t>
                            </w:r>
                          </w:p>
                          <w:p w14:paraId="3CAA0958" w14:textId="77777777" w:rsidR="00347D55" w:rsidRDefault="00347D55" w:rsidP="00E236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363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Priority consideration</w:t>
                            </w:r>
                            <w:r w:rsidRPr="00E2363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featured speaker at group events.</w:t>
                            </w:r>
                          </w:p>
                          <w:p w14:paraId="69F927F4" w14:textId="31FD7983" w:rsidR="00347D55" w:rsidRPr="00B900A2" w:rsidRDefault="00347D55" w:rsidP="00B900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Participation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key </w:t>
                            </w: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membership programming decisions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9BAAED" w14:textId="77777777" w:rsidR="00347D55" w:rsidRPr="00E2363A" w:rsidRDefault="00347D55" w:rsidP="00B900A2">
                            <w:pPr>
                              <w:pStyle w:val="ListParagraph"/>
                              <w:ind w:left="90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591C6F7" w14:textId="5FFAF1B9" w:rsidR="00347D55" w:rsidRPr="0016548F" w:rsidRDefault="00347D55" w:rsidP="00D87C9A">
                            <w:pPr>
                              <w:pStyle w:val="BodyText-Lef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left:0;text-align:left;margin-left:293.5pt;margin-top:196.95pt;width:3in;height:36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" mv:complextextbox="1" filled="f" stroked="f">
                <v:textbox style="mso-next-textbox:#Text Box 11" inset=",7.2pt,,7.2pt">
                  <w:txbxContent>
                    <w:p w14:paraId="4E130E94" w14:textId="77777777" w:rsidR="00347D55" w:rsidRPr="006B1758" w:rsidRDefault="00347D55" w:rsidP="00F92FAA">
                      <w:pPr>
                        <w:rPr>
                          <w:rFonts w:ascii="Arial" w:hAnsi="Arial" w:cs="Arial"/>
                        </w:rPr>
                      </w:pPr>
                    </w:p>
                    <w:p w14:paraId="4C232E17" w14:textId="3C7DC3C5" w:rsidR="00347D55" w:rsidRPr="00DB6708" w:rsidRDefault="00347D55" w:rsidP="00F92FAA">
                      <w:pPr>
                        <w:rPr>
                          <w:rFonts w:ascii="Arial" w:hAnsi="Arial" w:cs="Arial"/>
                          <w:b/>
                          <w:color w:val="FFFF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</w:rPr>
                        <w:t>Business Membership $95</w:t>
                      </w:r>
                      <w:r w:rsidRPr="00DB6708">
                        <w:rPr>
                          <w:rFonts w:ascii="Arial" w:hAnsi="Arial" w:cs="Arial"/>
                          <w:b/>
                          <w:color w:val="FFFF00"/>
                        </w:rPr>
                        <w:t>/year</w:t>
                      </w:r>
                    </w:p>
                    <w:p w14:paraId="7CAC0F87" w14:textId="77777777" w:rsidR="00347D55" w:rsidRPr="00B900A2" w:rsidRDefault="00347D55" w:rsidP="00F92FAA">
                      <w:pPr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</w:pPr>
                      <w:r w:rsidRPr="00B900A2"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>Includes Basic Member benefits PLUS+</w:t>
                      </w:r>
                    </w:p>
                    <w:p w14:paraId="6FDCB2D0" w14:textId="77777777" w:rsidR="00347D55" w:rsidRPr="00F92FAA" w:rsidRDefault="00347D55" w:rsidP="00F92FAA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0C4D0AD" w14:textId="7D2EC53C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Monthly ad: 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100 word color (JPEG or Word format) distributed via 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newsletter &gt; 5000 subscribers</w:t>
                      </w:r>
                    </w:p>
                    <w:p w14:paraId="19861ABF" w14:textId="57709AEC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Member</w:t>
                      </w: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Display area: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Bring your business information to</w:t>
                      </w:r>
                      <w:r w:rsidRPr="00B900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our meetings for display on the front table.</w:t>
                      </w:r>
                    </w:p>
                    <w:p w14:paraId="48BCD712" w14:textId="6DCF90AE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Web Listing: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Your business listed on </w:t>
                      </w:r>
                      <w:r>
                        <w:rPr>
                          <w:rFonts w:ascii="Arial" w:hAnsi="Arial" w:cs="Arial"/>
                          <w:b/>
                          <w:color w:val="DDECEE" w:themeColor="accent5" w:themeTint="33"/>
                          <w:sz w:val="16"/>
                          <w:szCs w:val="16"/>
                        </w:rPr>
                        <w:t>http://www.create</w:t>
                      </w:r>
                      <w:r w:rsidRPr="004B73A1">
                        <w:rPr>
                          <w:rFonts w:ascii="Arial" w:hAnsi="Arial" w:cs="Arial"/>
                          <w:b/>
                          <w:color w:val="DDECEE" w:themeColor="accent5" w:themeTint="33"/>
                          <w:sz w:val="16"/>
                          <w:szCs w:val="16"/>
                        </w:rPr>
                        <w:t>connectbrilliantly.com/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93B009" w14:textId="77777777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Member Directory: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Online or ask for an updated copy via email</w:t>
                      </w:r>
                    </w:p>
                    <w:p w14:paraId="2FD50703" w14:textId="77777777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$20 off any 4 session coaching package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- business or personal</w:t>
                      </w:r>
                    </w:p>
                    <w:p w14:paraId="1A7ACB58" w14:textId="54FCB168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30 minute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business or personal </w:t>
                      </w: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coaching session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by phone</w:t>
                      </w:r>
                    </w:p>
                    <w:p w14:paraId="73D7ACDB" w14:textId="77777777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Qualify for Event Sponsorship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(sponsor provides food and receives 5 minutes at the podium, private display table and opportunity</w:t>
                      </w:r>
                      <w:r w:rsidRPr="00B900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to place promotional materials at each place-setting)</w:t>
                      </w:r>
                    </w:p>
                    <w:p w14:paraId="340F4F1C" w14:textId="77777777" w:rsidR="00347D55" w:rsidRPr="00B900A2" w:rsidRDefault="00347D55" w:rsidP="00F92F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Qualify to be featured event speaker</w:t>
                      </w:r>
                    </w:p>
                    <w:p w14:paraId="03DBF750" w14:textId="77777777" w:rsidR="00347D55" w:rsidRDefault="00347D55" w:rsidP="00F92FAA">
                      <w:pPr>
                        <w:rPr>
                          <w:rFonts w:ascii="Arial" w:hAnsi="Arial" w:cs="Arial"/>
                        </w:rPr>
                      </w:pPr>
                    </w:p>
                    <w:p w14:paraId="422767F3" w14:textId="77777777" w:rsidR="00347D55" w:rsidRDefault="00347D55" w:rsidP="00F92FAA">
                      <w:pP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</w:pPr>
                    </w:p>
                    <w:p w14:paraId="7CCBBEFF" w14:textId="77777777" w:rsidR="00347D55" w:rsidRDefault="00347D55" w:rsidP="00F92FAA">
                      <w:pP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</w:pPr>
                    </w:p>
                    <w:p w14:paraId="2F6B4828" w14:textId="77777777" w:rsidR="00347D55" w:rsidRDefault="00347D55" w:rsidP="00F92FAA">
                      <w:pP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</w:pPr>
                    </w:p>
                    <w:p w14:paraId="418AF7B7" w14:textId="47C29F3B" w:rsidR="00347D55" w:rsidRPr="00E2363A" w:rsidRDefault="00347D55" w:rsidP="00F92FAA">
                      <w:pP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</w:pPr>
                      <w:r w:rsidRPr="00E2363A"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  <w:t xml:space="preserve"> VALUE! </w:t>
                      </w:r>
                      <w:r w:rsidRPr="00CB14F4">
                        <w:rPr>
                          <w:rFonts w:ascii="Arial" w:hAnsi="Arial" w:cs="Arial"/>
                          <w:b/>
                          <w:i/>
                          <w:color w:val="A844B1"/>
                          <w:szCs w:val="20"/>
                        </w:rPr>
                        <w:t>WAIT LIST</w:t>
                      </w:r>
                    </w:p>
                    <w:p w14:paraId="16B4E3E2" w14:textId="7D41DF00" w:rsidR="00347D55" w:rsidRPr="00DB6708" w:rsidRDefault="00347D55" w:rsidP="00F92FAA">
                      <w:pP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</w:pPr>
                      <w:r w:rsidRPr="00DB6708"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  <w:t xml:space="preserve">Premium Membership </w:t>
                      </w:r>
                      <w:r w:rsidRPr="00DB6708">
                        <w:rPr>
                          <w:rFonts w:ascii="Arial" w:hAnsi="Arial" w:cs="Arial"/>
                          <w:b/>
                          <w:color w:val="FFFF00"/>
                          <w:sz w:val="22"/>
                          <w:szCs w:val="20"/>
                        </w:rPr>
                        <w:t>$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 w:val="22"/>
                          <w:szCs w:val="20"/>
                        </w:rPr>
                        <w:t>345</w:t>
                      </w:r>
                      <w:r w:rsidRPr="00DB6708">
                        <w:rPr>
                          <w:rFonts w:ascii="Arial" w:hAnsi="Arial" w:cs="Arial"/>
                          <w:b/>
                          <w:color w:val="FFFF00"/>
                          <w:sz w:val="22"/>
                          <w:szCs w:val="20"/>
                        </w:rPr>
                        <w:t>/year</w:t>
                      </w:r>
                    </w:p>
                    <w:p w14:paraId="2597B4BE" w14:textId="6505F726" w:rsidR="00347D55" w:rsidRPr="00B900A2" w:rsidRDefault="00347D55" w:rsidP="00F92FAA">
                      <w:pPr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</w:pPr>
                      <w:r w:rsidRPr="00B900A2"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 xml:space="preserve">Includes </w:t>
                      </w:r>
                      <w:r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 xml:space="preserve">all </w:t>
                      </w:r>
                      <w:r w:rsidRPr="00B900A2"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>Business Member benefits PLUS</w:t>
                      </w:r>
                    </w:p>
                    <w:p w14:paraId="07121ACC" w14:textId="77777777" w:rsidR="00347D55" w:rsidRPr="00E2363A" w:rsidRDefault="00347D55" w:rsidP="00F92FAA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80C6E2" w14:textId="08778662" w:rsidR="00347D55" w:rsidRPr="00B900A2" w:rsidRDefault="00347D55" w:rsidP="00B900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363A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Pre-paid admission</w:t>
                      </w:r>
                      <w:r w:rsidRPr="00E2363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to all regular breakfast meetings</w:t>
                      </w:r>
                    </w:p>
                    <w:p w14:paraId="7CE4716E" w14:textId="106379BF" w:rsidR="00347D55" w:rsidRPr="00B900A2" w:rsidRDefault="00347D55" w:rsidP="00B900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363A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Monthly Premium Mastermind</w:t>
                      </w:r>
                      <w:r w:rsidRPr="00E2363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gatherings open ONLY to Premium members on topics relevant to growing business and your life as a </w:t>
                      </w:r>
                      <w:r w:rsidR="005A1E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holistic </w:t>
                      </w:r>
                      <w:r w:rsidRPr="00E2363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business owner.</w:t>
                      </w:r>
                    </w:p>
                    <w:p w14:paraId="3CAA0958" w14:textId="77777777" w:rsidR="00347D55" w:rsidRDefault="00347D55" w:rsidP="00E236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363A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Priority consideration</w:t>
                      </w:r>
                      <w:r w:rsidRPr="00E2363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as featured speaker at group events.</w:t>
                      </w:r>
                    </w:p>
                    <w:p w14:paraId="69F927F4" w14:textId="31FD7983" w:rsidR="00347D55" w:rsidRPr="00B900A2" w:rsidRDefault="00347D55" w:rsidP="00B900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Participation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in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key </w:t>
                      </w: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membership programming decisions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79BAAED" w14:textId="77777777" w:rsidR="00347D55" w:rsidRPr="00E2363A" w:rsidRDefault="00347D55" w:rsidP="00B900A2">
                      <w:pPr>
                        <w:pStyle w:val="ListParagraph"/>
                        <w:ind w:left="90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591C6F7" w14:textId="5FFAF1B9" w:rsidR="00347D55" w:rsidRPr="0016548F" w:rsidRDefault="00347D55" w:rsidP="00D87C9A">
                      <w:pPr>
                        <w:pStyle w:val="BodyText-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B0CE7">
        <w:rPr>
          <w:noProof/>
        </w:rPr>
        <w:drawing>
          <wp:anchor distT="0" distB="0" distL="118745" distR="118745" simplePos="0" relativeHeight="251703305" behindDoc="0" locked="0" layoutInCell="1" allowOverlap="1" wp14:anchorId="4255C2BA" wp14:editId="4C9D411A">
            <wp:simplePos x="0" y="0"/>
            <wp:positionH relativeFrom="page">
              <wp:posOffset>7251700</wp:posOffset>
            </wp:positionH>
            <wp:positionV relativeFrom="page">
              <wp:posOffset>2251075</wp:posOffset>
            </wp:positionV>
            <wp:extent cx="1783715" cy="1577340"/>
            <wp:effectExtent l="50800" t="50800" r="45085" b="505460"/>
            <wp:wrapTight wrapText="bothSides">
              <wp:wrapPolygon edited="0">
                <wp:start x="923" y="-696"/>
                <wp:lineTo x="-615" y="-696"/>
                <wp:lineTo x="-615" y="28174"/>
                <wp:lineTo x="21838" y="28174"/>
                <wp:lineTo x="21838" y="26435"/>
                <wp:lineTo x="21531" y="24000"/>
                <wp:lineTo x="20916" y="21565"/>
                <wp:lineTo x="21838" y="16348"/>
                <wp:lineTo x="21838" y="2783"/>
                <wp:lineTo x="21223" y="348"/>
                <wp:lineTo x="20300" y="-696"/>
                <wp:lineTo x="923" y="-696"/>
              </wp:wrapPolygon>
            </wp:wrapTight>
            <wp:docPr id="10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577340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63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B6B0D" wp14:editId="47D74DAC">
                <wp:simplePos x="0" y="0"/>
                <wp:positionH relativeFrom="page">
                  <wp:posOffset>3227070</wp:posOffset>
                </wp:positionH>
                <wp:positionV relativeFrom="page">
                  <wp:posOffset>543560</wp:posOffset>
                </wp:positionV>
                <wp:extent cx="6621780" cy="537845"/>
                <wp:effectExtent l="0" t="0" r="0" b="20955"/>
                <wp:wrapTight wrapText="bothSides">
                  <wp:wrapPolygon edited="0">
                    <wp:start x="83" y="0"/>
                    <wp:lineTo x="83" y="21421"/>
                    <wp:lineTo x="21459" y="21421"/>
                    <wp:lineTo x="21459" y="0"/>
                    <wp:lineTo x="83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4930C9" w14:textId="7F7B98BA" w:rsidR="00347D55" w:rsidRPr="00F92FAA" w:rsidRDefault="00347D55" w:rsidP="00D87C9A">
                            <w:pPr>
                              <w:pStyle w:val="Heading-Dark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  <w:r w:rsidRPr="00F92FAA">
                              <w:rPr>
                                <w:rFonts w:ascii="Arial" w:hAnsi="Arial" w:cs="Arial"/>
                              </w:rPr>
                              <w:t>Member Benefits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254.1pt;margin-top:42.8pt;width:521.4pt;height:42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" filled="f" stroked="f">
                <v:textbox inset=",0,,0">
                  <w:txbxContent>
                    <w:p w14:paraId="084930C9" w14:textId="7F7B98BA" w:rsidR="00347D55" w:rsidRPr="00F92FAA" w:rsidRDefault="00347D55" w:rsidP="00D87C9A">
                      <w:pPr>
                        <w:pStyle w:val="Heading-Dark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</w:t>
                      </w:r>
                      <w:r w:rsidRPr="00F92FAA">
                        <w:rPr>
                          <w:rFonts w:ascii="Arial" w:hAnsi="Arial" w:cs="Arial"/>
                        </w:rPr>
                        <w:t>Member Benefits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1631">
        <w:rPr>
          <w:rFonts w:ascii="Arial" w:hAnsi="Arial" w:cs="Arial"/>
          <w:noProof/>
        </w:rPr>
        <w:drawing>
          <wp:anchor distT="0" distB="0" distL="114300" distR="114300" simplePos="0" relativeHeight="251701257" behindDoc="0" locked="0" layoutInCell="1" allowOverlap="1" wp14:anchorId="70EBD7AC" wp14:editId="75E098BD">
            <wp:simplePos x="0" y="0"/>
            <wp:positionH relativeFrom="page">
              <wp:posOffset>3378200</wp:posOffset>
            </wp:positionH>
            <wp:positionV relativeFrom="page">
              <wp:posOffset>544195</wp:posOffset>
            </wp:positionV>
            <wp:extent cx="1447800" cy="537210"/>
            <wp:effectExtent l="0" t="0" r="0" b="0"/>
            <wp:wrapTight wrapText="bothSides">
              <wp:wrapPolygon edited="0">
                <wp:start x="0" y="0"/>
                <wp:lineTo x="0" y="20426"/>
                <wp:lineTo x="21221" y="20426"/>
                <wp:lineTo x="21221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E7E">
        <w:rPr>
          <w:noProof/>
        </w:rPr>
        <mc:AlternateContent>
          <mc:Choice Requires="wpg">
            <w:drawing>
              <wp:anchor distT="0" distB="0" distL="114300" distR="114300" simplePos="1" relativeHeight="251687936" behindDoc="0" locked="0" layoutInCell="1" allowOverlap="1" wp14:anchorId="0DC90732" wp14:editId="5906FB35">
                <wp:simplePos x="6858000" y="3771900"/>
                <wp:positionH relativeFrom="page">
                  <wp:posOffset>6858000</wp:posOffset>
                </wp:positionH>
                <wp:positionV relativeFrom="page">
                  <wp:posOffset>3771900</wp:posOffset>
                </wp:positionV>
                <wp:extent cx="2743200" cy="3422650"/>
                <wp:effectExtent l="0" t="0" r="0" b="0"/>
                <wp:wrapThrough wrapText="bothSides">
                  <wp:wrapPolygon edited="0">
                    <wp:start x="200" y="160"/>
                    <wp:lineTo x="200" y="21319"/>
                    <wp:lineTo x="21200" y="21319"/>
                    <wp:lineTo x="21200" y="160"/>
                    <wp:lineTo x="200" y="160"/>
                  </wp:wrapPolygon>
                </wp:wrapThrough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422650"/>
                          <a:chOff x="0" y="0"/>
                          <a:chExt cx="2743200" cy="34226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34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10820" y="91440"/>
                            <a:ext cx="139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10820" y="266700"/>
                            <a:ext cx="139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10820" y="441960"/>
                            <a:ext cx="139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10820" y="617220"/>
                            <a:ext cx="244094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210820" y="792480"/>
                            <a:ext cx="244094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67740"/>
                            <a:ext cx="2560320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Text Box 1057"/>
                        <wps:cNvSpPr txBox="1"/>
                        <wps:spPr>
                          <a:xfrm>
                            <a:off x="91440" y="1084580"/>
                            <a:ext cx="2560320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Text Box 1058"/>
                        <wps:cNvSpPr txBox="1"/>
                        <wps:spPr>
                          <a:xfrm>
                            <a:off x="91440" y="1201420"/>
                            <a:ext cx="256032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1059"/>
                        <wps:cNvSpPr txBox="1"/>
                        <wps:spPr>
                          <a:xfrm>
                            <a:off x="91440" y="1501775"/>
                            <a:ext cx="256032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Text Box 1060"/>
                        <wps:cNvSpPr txBox="1"/>
                        <wps:spPr>
                          <a:xfrm>
                            <a:off x="91440" y="2240915"/>
                            <a:ext cx="256032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Text Box 1061"/>
                        <wps:cNvSpPr txBox="1"/>
                        <wps:spPr>
                          <a:xfrm>
                            <a:off x="91440" y="2541270"/>
                            <a:ext cx="25603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1062"/>
                        <wps:cNvSpPr txBox="1"/>
                        <wps:spPr>
                          <a:xfrm>
                            <a:off x="91440" y="2842260"/>
                            <a:ext cx="2560320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Text Box 1063"/>
                        <wps:cNvSpPr txBox="1"/>
                        <wps:spPr>
                          <a:xfrm>
                            <a:off x="91440" y="2988310"/>
                            <a:ext cx="256032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4" o:spid="_x0000_s1041" style="position:absolute;left:0;text-align:left;margin-left:540pt;margin-top:297pt;width:3in;height:269.5pt;z-index:251687936;mso-position-horizontal-relative:page;mso-position-vertical-relative:page" coordsize="2743200,34226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" mv:complextextbox="1">
                <v:shape id="Text Box 28" o:spid="_x0000_s1042" type="#_x0000_t202" style="position:absolute;width:2743200;height:3422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M9BwAAA&#10;ANoAAAAPAAAAZHJzL2Rvd25yZXYueG1sRI9Pi8IwFMTvgt8hPMGbpiqsUo0iouhpWf/dH82zrSYv&#10;pYm2fvvNwoLHYWZ+wyxWrTXiRbUvHSsYDRMQxJnTJecKLufdYAbCB2SNxjEpeJOH1bLbWWCqXcNH&#10;ep1CLiKEfYoKihCqVEqfFWTRD11FHL2bqy2GKOtc6hqbCLdGjpPkS1osOS4UWNGmoOxxeloFez25&#10;m21m99/bn2Nwt/w6uzZGqX6vXc9BBGrDJ/zfPmgFU/i7Em+AXP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aM9BwAAAANoAAAAPAAAAAAAAAAAAAAAAAJcCAABkcnMvZG93bnJl&#10;di54bWxQSwUGAAAAAAQABAD1AAAAhAMAAAAA&#10;" mv:complextextbox="1" filled="f" stroked="f">
                  <v:textbox inset=",7.2pt,,7.2pt"/>
                </v:shape>
                <v:shape id="Text Box 11" o:spid="_x0000_s1043" type="#_x0000_t202" style="position:absolute;left:210820;top:91440;width:1397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4" type="#_x0000_t202" style="position:absolute;left:210820;top:266700;width:1397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5" type="#_x0000_t202" style="position:absolute;left:210820;top:441960;width:1397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_x0000_s1046" inset="0,0,0,0">
                    <w:txbxContent/>
                  </v:textbox>
                </v:shape>
                <v:shape id="_x0000_s1046" type="#_x0000_t202" style="position:absolute;left:210820;top:617220;width:244094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47" type="#_x0000_t202" style="position:absolute;left:210820;top:792480;width:244094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6" inset="0,0,0,0">
                    <w:txbxContent/>
                  </v:textbox>
                </v:shape>
                <v:shape id="Text Box 26" o:spid="_x0000_s1048" type="#_x0000_t202" style="position:absolute;left:91440;top:967740;width:2560320;height:118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1057" inset="0,0,0,0">
                    <w:txbxContent/>
                  </v:textbox>
                </v:shape>
                <v:shape id="Text Box 1057" o:spid="_x0000_s1049" type="#_x0000_t202" style="position:absolute;left:91440;top:1084580;width:2560320;height:118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tbRxAAA&#10;AN0AAAAPAAAAZHJzL2Rvd25yZXYueG1sRE9NawIxEL0X/A9hCr3VpEJtuzWKiIIgSNftocfpZtwN&#10;bibrJur6702h4G0e73Mms9414kxdsJ41vAwVCOLSG8uVhu9i9fwOIkRkg41n0nClALPp4GGCmfEX&#10;zum8i5VIIRwy1FDH2GZShrImh2HoW+LE7X3nMCbYVdJ0eEnhrpEjpcbSoeXUUGNLi5rKw+7kNMx/&#10;OF/a4/b3K9/ntig+FG/GB62fHvv5J4hIfbyL/91rk+ar1zf4+yad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LW0cQAAADdAAAADwAAAAAAAAAAAAAAAACXAgAAZHJzL2Rv&#10;d25yZXYueG1sUEsFBgAAAAAEAAQA9QAAAIgDAAAAAA==&#10;" filled="f" stroked="f">
                  <v:textbox style="mso-next-textbox:#Text Box 1058" inset="0,0,0,0">
                    <w:txbxContent/>
                  </v:textbox>
                </v:shape>
                <v:shape id="Text Box 1058" o:spid="_x0000_s1050" type="#_x0000_t202" style="position:absolute;left:91440;top:1201420;width:2560320;height:301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UKjxgAA&#10;AN0AAAAPAAAAZHJzL2Rvd25yZXYueG1sRI9BSwMxEIXvQv9DmII3m1Sw2LVpKUVBEMTt9tDjuJnu&#10;hm4m6ya26793DoK3Gd6b975ZbcbQqQsNyUe2MJ8ZUMR1dJ4bC4fq5e4RVMrIDrvIZOGHEmzWk5sV&#10;Fi5euaTLPjdKQjgVaKHNuS+0TnVLAdMs9sSineIQMMs6NNoNeJXw0Ol7YxY6oGdpaLGnXUv1ef8d&#10;LGyPXD77r/fPj/JU+qpaGn5bnK29nY7bJ1CZxvxv/rt+dYJvHgRXvpER9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XUKjxgAAAN0AAAAPAAAAAAAAAAAAAAAAAJcCAABkcnMv&#10;ZG93bnJldi54bWxQSwUGAAAAAAQABAD1AAAAigMAAAAA&#10;" filled="f" stroked="f">
                  <v:textbox style="mso-next-textbox:#Text Box 1059" inset="0,0,0,0">
                    <w:txbxContent/>
                  </v:textbox>
                </v:shape>
                <v:shape id="Text Box 1059" o:spid="_x0000_s1051" type="#_x0000_t202" style="position:absolute;left:91440;top:1501775;width:2560320;height:740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ec4xAAA&#10;AN0AAAAPAAAAZHJzL2Rvd25yZXYueG1sRE/fa8IwEH4f+D+EE/Y2EweTtRpFZIPBQFbrg49nc7bB&#10;5tI1mXb/vRkMfLuP7+ctVoNrxYX6YD1rmE4UCOLKG8u1hn35/vQKIkRkg61n0vBLAVbL0cMCc+Ov&#10;XNBlF2uRQjjkqKGJsculDFVDDsPEd8SJO/neYUywr6Xp8ZrCXSuflZpJh5ZTQ4MdbRqqzrsfp2F9&#10;4OLNfm+PX8WpsGWZKf6cnbV+HA/rOYhIQ7yL/90fJs1XLxn8fZNO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HnOMQAAADdAAAADwAAAAAAAAAAAAAAAACXAgAAZHJzL2Rv&#10;d25yZXYueG1sUEsFBgAAAAAEAAQA9QAAAIgDAAAAAA==&#10;" filled="f" stroked="f">
                  <v:textbox style="mso-next-textbox:#Text Box 1060" inset="0,0,0,0">
                    <w:txbxContent/>
                  </v:textbox>
                </v:shape>
                <v:shape id="Text Box 1060" o:spid="_x0000_s1052" type="#_x0000_t202" style="position:absolute;left:91440;top:2240915;width:2560320;height:301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4QYxgAA&#10;AN0AAAAPAAAAZHJzL2Rvd25yZXYueG1sRI9BS8NAEIXvgv9hGcGb3a2HoLHbUkqFgiCm8eBxzE6T&#10;pdnZNLtt4793DoK3Gd6b975ZrKbQqwuNyUe2MJ8ZUMRNdJ5bC5/168MTqJSRHfaRycIPJVgtb28W&#10;WLp45You+9wqCeFUooUu56HUOjUdBUyzOBCLdohjwCzr2Go34lXCQ68fjSl0QM/S0OFAm46a4/4c&#10;LKy/uNr60/v3R3WofF0/G34rjtbe303rF1CZpvxv/rveOcE3hfDLNzKCX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R4QYxgAAAN0AAAAPAAAAAAAAAAAAAAAAAJcCAABkcnMv&#10;ZG93bnJldi54bWxQSwUGAAAAAAQABAD1AAAAigMAAAAA&#10;" filled="f" stroked="f">
                  <v:textbox style="mso-next-textbox:#Text Box 1061" inset="0,0,0,0">
                    <w:txbxContent/>
                  </v:textbox>
                </v:shape>
                <v:shape id="Text Box 1061" o:spid="_x0000_s1053" type="#_x0000_t202" style="position:absolute;left:91440;top:2541270;width:2560320;height:302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yGDxAAA&#10;AN0AAAAPAAAAZHJzL2Rvd25yZXYueG1sRE9Na8JAEL0L/odlCr2ZXXsINXUVKRYKQmmMB4/T7Jgs&#10;ZmfT7Krpv+8WCt7m8T5nuR5dJ640BOtZwzxTIIhrbyw3Gg7V2+wZRIjIBjvPpOGHAqxX08kSC+Nv&#10;XNJ1HxuRQjgUqKGNsS+kDHVLDkPme+LEnfzgMCY4NNIMeEvhrpNPSuXSoeXU0GJPry3V5/3Fadgc&#10;udza74+vz/JU2qpaKN7lZ60fH8bNC4hIY7yL/93vJs1X+Rz+vk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shg8QAAADdAAAADwAAAAAAAAAAAAAAAACXAgAAZHJzL2Rv&#10;d25yZXYueG1sUEsFBgAAAAAEAAQA9QAAAIgDAAAAAA==&#10;" filled="f" stroked="f">
                  <v:textbox style="mso-next-textbox:#Text Box 1062" inset="0,0,0,0">
                    <w:txbxContent/>
                  </v:textbox>
                </v:shape>
                <v:shape id="Text Box 1062" o:spid="_x0000_s1054" type="#_x0000_t202" style="position:absolute;left:91440;top:2842260;width:2560320;height:147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b/0wwAA&#10;AN0AAAAPAAAAZHJzL2Rvd25yZXYueG1sRE9NawIxEL0X/A9hhN5qooelXY0iYqFQKF23hx7Hzbgb&#10;3EzWTarrvzeC0Ns83ucsVoNrxZn6YD1rmE4UCOLKG8u1hp/y/eUVRIjIBlvPpOFKAVbL0dMCc+Mv&#10;XNB5F2uRQjjkqKGJsculDFVDDsPEd8SJO/jeYUywr6Xp8ZLCXStnSmXSoeXU0GBHm4aq4+7PaVj/&#10;crG1p6/9d3EobFm+Kf7Mjlo/j4f1HESkIf6LH+4Pk+arbAb3b9IJ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2b/0wwAAAN0AAAAPAAAAAAAAAAAAAAAAAJcCAABkcnMvZG93&#10;bnJldi54bWxQSwUGAAAAAAQABAD1AAAAhwMAAAAA&#10;" filled="f" stroked="f">
                  <v:textbox style="mso-next-textbox:#Text Box 1063" inset="0,0,0,0">
                    <w:txbxContent/>
                  </v:textbox>
                </v:shape>
                <v:shape id="Text Box 1063" o:spid="_x0000_s1055" type="#_x0000_t202" style="position:absolute;left:91440;top:2988310;width:2560320;height:265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RpvwwAA&#10;AN0AAAAPAAAAZHJzL2Rvd25yZXYueG1sRE/fa8IwEH4f7H8IJ+xtJm5QXDWKjA2EgVi7hz2ezdkG&#10;m0vXRO3+eyMIe7uP7+fNl4NrxZn6YD1rmIwVCOLKG8u1hu/y83kKIkRkg61n0vBHAZaLx4c55sZf&#10;uKDzLtYihXDIUUMTY5dLGaqGHIax74gTd/C9w5hgX0vT4yWFu1a+KJVJh5ZTQ4MdvTdUHXcnp2H1&#10;w8WH/d3st8WhsGX5pvgrO2r9NBpWMxCRhvgvvrvXJs1X2Svcvk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lRpvwwAAAN0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92FAA">
        <w:rPr>
          <w:noProof/>
        </w:rPr>
        <mc:AlternateContent>
          <mc:Choice Requires="wps">
            <w:drawing>
              <wp:anchor distT="0" distB="0" distL="114300" distR="114300" simplePos="0" relativeHeight="251698185" behindDoc="0" locked="0" layoutInCell="1" allowOverlap="1" wp14:anchorId="7F272677" wp14:editId="2FB0D272">
                <wp:simplePos x="0" y="0"/>
                <wp:positionH relativeFrom="page">
                  <wp:posOffset>6673850</wp:posOffset>
                </wp:positionH>
                <wp:positionV relativeFrom="page">
                  <wp:posOffset>3841750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7428" w14:textId="77777777" w:rsidR="00347D55" w:rsidRDefault="00347D5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525.5pt;margin-top:302.5pt;width:23.45pt;height:1in;z-index:25169818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" mv:complextextbox="1" filled="f" stroked="f">
                <v:textbox>
                  <w:txbxContent>
                    <w:p w14:paraId="41067428" w14:textId="77777777" w:rsidR="00347D55" w:rsidRDefault="00347D5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B624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5703A" wp14:editId="260B5043">
                <wp:simplePos x="0" y="0"/>
                <wp:positionH relativeFrom="page">
                  <wp:posOffset>666750</wp:posOffset>
                </wp:positionH>
                <wp:positionV relativeFrom="page">
                  <wp:posOffset>4064000</wp:posOffset>
                </wp:positionV>
                <wp:extent cx="2286000" cy="3200400"/>
                <wp:effectExtent l="0" t="0" r="0" b="0"/>
                <wp:wrapTight wrapText="bothSides">
                  <wp:wrapPolygon edited="0">
                    <wp:start x="240" y="171"/>
                    <wp:lineTo x="240" y="21257"/>
                    <wp:lineTo x="21120" y="21257"/>
                    <wp:lineTo x="21120" y="171"/>
                    <wp:lineTo x="240" y="171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A02C82" w14:textId="0368B445" w:rsidR="00347D55" w:rsidRPr="00DB6708" w:rsidRDefault="00347D55" w:rsidP="00B900A2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</w:pPr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  <w:t>asic Membership $50</w:t>
                            </w:r>
                            <w:r w:rsidRPr="00DB6708">
                              <w:rPr>
                                <w:rFonts w:ascii="Arial" w:hAnsi="Arial" w:cs="Arial"/>
                                <w:b/>
                                <w:color w:val="FFFF00"/>
                                <w:szCs w:val="20"/>
                              </w:rPr>
                              <w:t>/year</w:t>
                            </w:r>
                          </w:p>
                          <w:p w14:paraId="41D86CA4" w14:textId="6B4B4874" w:rsidR="00347D55" w:rsidRPr="00B900A2" w:rsidRDefault="00347D55" w:rsidP="00B900A2">
                            <w:pPr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900A2"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>designed</w:t>
                            </w:r>
                            <w:proofErr w:type="gramEnd"/>
                            <w:r w:rsidRPr="00B900A2"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 xml:space="preserve"> for web users, workers in transition, retirees and those no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00"/>
                                <w:sz w:val="16"/>
                                <w:szCs w:val="16"/>
                              </w:rPr>
                              <w:t>t actively promoting a business</w:t>
                            </w:r>
                          </w:p>
                          <w:p w14:paraId="26CC9B42" w14:textId="77777777" w:rsidR="00347D55" w:rsidRPr="00F92FAA" w:rsidRDefault="00347D55" w:rsidP="00B900A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26CF7FD" w14:textId="77777777" w:rsidR="00347D55" w:rsidRPr="00B900A2" w:rsidRDefault="00347D55" w:rsidP="00B900A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Member discounts for breakfasts, EFT seminars, </w:t>
                            </w:r>
                            <w:proofErr w:type="spellStart"/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teleclasses</w:t>
                            </w:r>
                            <w:proofErr w:type="spellEnd"/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retreats.</w:t>
                            </w:r>
                          </w:p>
                          <w:p w14:paraId="7972638C" w14:textId="77777777" w:rsidR="00347D55" w:rsidRPr="00B900A2" w:rsidRDefault="00347D55" w:rsidP="00B900A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Monthly e-newsletter with inspiration, personal growth and energy self-care tips.</w:t>
                            </w:r>
                          </w:p>
                          <w:p w14:paraId="3461EC5E" w14:textId="77777777" w:rsidR="00347D55" w:rsidRPr="00B900A2" w:rsidRDefault="00347D55" w:rsidP="00B900A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00A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Priority notification for new programs and offers</w:t>
                            </w:r>
                          </w:p>
                          <w:p w14:paraId="5D6967E9" w14:textId="5093F57E" w:rsidR="00347D55" w:rsidRPr="0016548F" w:rsidRDefault="00347D55" w:rsidP="00D87C9A"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7" type="#_x0000_t202" style="position:absolute;left:0;text-align:left;margin-left:52.5pt;margin-top:320pt;width:180pt;height:25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" mv:complextextbox="1" filled="f" stroked="f">
                <v:textbox inset=",7.2pt,,7.2pt">
                  <w:txbxContent>
                    <w:p w14:paraId="5EA02C82" w14:textId="0368B445" w:rsidR="00347D55" w:rsidRPr="00DB6708" w:rsidRDefault="00347D55" w:rsidP="00B900A2">
                      <w:pP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</w:pPr>
                      <w:r w:rsidRPr="00DB6708"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  <w:t>asic Membership $50</w:t>
                      </w:r>
                      <w:r w:rsidRPr="00DB6708">
                        <w:rPr>
                          <w:rFonts w:ascii="Arial" w:hAnsi="Arial" w:cs="Arial"/>
                          <w:b/>
                          <w:color w:val="FFFF00"/>
                          <w:szCs w:val="20"/>
                        </w:rPr>
                        <w:t>/year</w:t>
                      </w:r>
                    </w:p>
                    <w:p w14:paraId="41D86CA4" w14:textId="6B4B4874" w:rsidR="00347D55" w:rsidRPr="00B900A2" w:rsidRDefault="00347D55" w:rsidP="00B900A2">
                      <w:pPr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</w:pPr>
                      <w:proofErr w:type="gramStart"/>
                      <w:r w:rsidRPr="00B900A2"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>designed</w:t>
                      </w:r>
                      <w:proofErr w:type="gramEnd"/>
                      <w:r w:rsidRPr="00B900A2"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 xml:space="preserve"> for web users, workers in transition, retirees and those no</w:t>
                      </w:r>
                      <w:r>
                        <w:rPr>
                          <w:rFonts w:ascii="Arial" w:hAnsi="Arial" w:cs="Arial"/>
                          <w:i/>
                          <w:color w:val="FFFF00"/>
                          <w:sz w:val="16"/>
                          <w:szCs w:val="16"/>
                        </w:rPr>
                        <w:t>t actively promoting a business</w:t>
                      </w:r>
                    </w:p>
                    <w:p w14:paraId="26CC9B42" w14:textId="77777777" w:rsidR="00347D55" w:rsidRPr="00F92FAA" w:rsidRDefault="00347D55" w:rsidP="00B900A2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26CF7FD" w14:textId="77777777" w:rsidR="00347D55" w:rsidRPr="00B900A2" w:rsidRDefault="00347D55" w:rsidP="00B900A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Member discounts for breakfasts, EFT seminars, </w:t>
                      </w:r>
                      <w:proofErr w:type="spellStart"/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teleclasses</w:t>
                      </w:r>
                      <w:proofErr w:type="spellEnd"/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and retreats.</w:t>
                      </w:r>
                    </w:p>
                    <w:p w14:paraId="7972638C" w14:textId="77777777" w:rsidR="00347D55" w:rsidRPr="00B900A2" w:rsidRDefault="00347D55" w:rsidP="00B900A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Monthly e-newsletter with inspiration, personal growth and energy self-care tips.</w:t>
                      </w:r>
                    </w:p>
                    <w:p w14:paraId="3461EC5E" w14:textId="77777777" w:rsidR="00347D55" w:rsidRPr="00B900A2" w:rsidRDefault="00347D55" w:rsidP="00B900A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00A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Priority notification for new programs and offers</w:t>
                      </w:r>
                    </w:p>
                    <w:p w14:paraId="5D6967E9" w14:textId="5093F57E" w:rsidR="00347D55" w:rsidRPr="0016548F" w:rsidRDefault="00347D55" w:rsidP="00D87C9A">
                      <w:pPr>
                        <w:pStyle w:val="BodyText"/>
                        <w:rPr>
                          <w:i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87C9A" w:rsidSect="00D87C9A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FEF0F" w14:textId="77777777" w:rsidR="00BF2E7E" w:rsidRDefault="00BF2E7E">
      <w:r>
        <w:separator/>
      </w:r>
    </w:p>
  </w:endnote>
  <w:endnote w:type="continuationSeparator" w:id="0">
    <w:p w14:paraId="2ED4DD84" w14:textId="77777777" w:rsidR="00BF2E7E" w:rsidRDefault="00BF2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6C057" w14:textId="77777777" w:rsidR="00BF2E7E" w:rsidRDefault="00BF2E7E">
      <w:r>
        <w:separator/>
      </w:r>
    </w:p>
  </w:footnote>
  <w:footnote w:type="continuationSeparator" w:id="0">
    <w:p w14:paraId="3E53BCAA" w14:textId="77777777" w:rsidR="00BF2E7E" w:rsidRDefault="00BF2E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98B7D" w14:textId="77777777" w:rsidR="00347D55" w:rsidRDefault="00347D55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1660AA8F" wp14:editId="157BE11B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29" name="Picture 29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4C778247" wp14:editId="1FCDC3D9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242852 [3215]" stroked="f" strokecolor="#4a7ebb" strokeweight="1.5pt">
              <v:fill color2="#accbf9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0D43C" w14:textId="77777777" w:rsidR="00347D55" w:rsidRDefault="00347D55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33DF1E72" wp14:editId="119FC140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30" name="Picture 30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38C572D1" wp14:editId="09D2891B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accbf9 [3214]" stroked="f" strokecolor="#4a7ebb" strokeweight="1.5pt">
              <v:fill color2="#242852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C444853"/>
    <w:multiLevelType w:val="hybridMultilevel"/>
    <w:tmpl w:val="D834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F059E"/>
    <w:multiLevelType w:val="hybridMultilevel"/>
    <w:tmpl w:val="6B88B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2C111E"/>
    <w:multiLevelType w:val="hybridMultilevel"/>
    <w:tmpl w:val="AA167B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5E16635"/>
    <w:multiLevelType w:val="hybridMultilevel"/>
    <w:tmpl w:val="A40E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F4492"/>
    <w:multiLevelType w:val="hybridMultilevel"/>
    <w:tmpl w:val="C240C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F55B0"/>
    <w:multiLevelType w:val="hybridMultilevel"/>
    <w:tmpl w:val="2D241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2340A2"/>
    <w:multiLevelType w:val="hybridMultilevel"/>
    <w:tmpl w:val="A0E617C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A2166E"/>
    <w:multiLevelType w:val="hybridMultilevel"/>
    <w:tmpl w:val="6AACE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92357"/>
    <w:rsid w:val="000046B2"/>
    <w:rsid w:val="00064E69"/>
    <w:rsid w:val="00077500"/>
    <w:rsid w:val="000D0374"/>
    <w:rsid w:val="00101E43"/>
    <w:rsid w:val="001346F4"/>
    <w:rsid w:val="00192357"/>
    <w:rsid w:val="001F78D8"/>
    <w:rsid w:val="002126CD"/>
    <w:rsid w:val="00273A3D"/>
    <w:rsid w:val="00290DFC"/>
    <w:rsid w:val="002E64ED"/>
    <w:rsid w:val="00347D55"/>
    <w:rsid w:val="003530FD"/>
    <w:rsid w:val="003537FD"/>
    <w:rsid w:val="00366B78"/>
    <w:rsid w:val="00405883"/>
    <w:rsid w:val="004334B1"/>
    <w:rsid w:val="00461E0F"/>
    <w:rsid w:val="00482EAA"/>
    <w:rsid w:val="00497E7F"/>
    <w:rsid w:val="004B0CE7"/>
    <w:rsid w:val="004B73A1"/>
    <w:rsid w:val="004D7A42"/>
    <w:rsid w:val="004E4CDB"/>
    <w:rsid w:val="00521B69"/>
    <w:rsid w:val="00585FCA"/>
    <w:rsid w:val="00590A84"/>
    <w:rsid w:val="005A1E12"/>
    <w:rsid w:val="005E26B9"/>
    <w:rsid w:val="006054BB"/>
    <w:rsid w:val="00636D82"/>
    <w:rsid w:val="00656176"/>
    <w:rsid w:val="00660E56"/>
    <w:rsid w:val="00670FBE"/>
    <w:rsid w:val="006814A4"/>
    <w:rsid w:val="006B1758"/>
    <w:rsid w:val="006F10DC"/>
    <w:rsid w:val="007826B8"/>
    <w:rsid w:val="00797AA8"/>
    <w:rsid w:val="007E23E5"/>
    <w:rsid w:val="00802BFC"/>
    <w:rsid w:val="00803B5C"/>
    <w:rsid w:val="00851C94"/>
    <w:rsid w:val="00881ABD"/>
    <w:rsid w:val="008B6243"/>
    <w:rsid w:val="009032FC"/>
    <w:rsid w:val="009C12BE"/>
    <w:rsid w:val="00A4763B"/>
    <w:rsid w:val="00A51631"/>
    <w:rsid w:val="00AB01D0"/>
    <w:rsid w:val="00B30F4C"/>
    <w:rsid w:val="00B85665"/>
    <w:rsid w:val="00B900A2"/>
    <w:rsid w:val="00BD68D1"/>
    <w:rsid w:val="00BF2E7E"/>
    <w:rsid w:val="00C31D5F"/>
    <w:rsid w:val="00C87D37"/>
    <w:rsid w:val="00CB14F4"/>
    <w:rsid w:val="00D266FC"/>
    <w:rsid w:val="00D87C9A"/>
    <w:rsid w:val="00DB6708"/>
    <w:rsid w:val="00E2363A"/>
    <w:rsid w:val="00E36B6C"/>
    <w:rsid w:val="00E419A7"/>
    <w:rsid w:val="00E546B3"/>
    <w:rsid w:val="00E72DF3"/>
    <w:rsid w:val="00E96584"/>
    <w:rsid w:val="00EC1B3D"/>
    <w:rsid w:val="00ED1B67"/>
    <w:rsid w:val="00ED277E"/>
    <w:rsid w:val="00F155F7"/>
    <w:rsid w:val="00F17240"/>
    <w:rsid w:val="00F30372"/>
    <w:rsid w:val="00F8487E"/>
    <w:rsid w:val="00F92FAA"/>
    <w:rsid w:val="00FB3E84"/>
    <w:rsid w:val="00FC18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B4C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Hyperlink" w:uiPriority="99"/>
    <w:lsdException w:name="Emphasis" w:uiPriority="20" w:qFormat="1"/>
    <w:lsdException w:name="List Paragraph" w:uiPriority="3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ACCBF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ACCBF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ACCBF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styleId="Hyperlink">
    <w:name w:val="Hyperlink"/>
    <w:basedOn w:val="DefaultParagraphFont"/>
    <w:uiPriority w:val="99"/>
    <w:rsid w:val="00290DFC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2FAA"/>
    <w:pPr>
      <w:ind w:left="720"/>
      <w:contextualSpacing/>
    </w:pPr>
  </w:style>
  <w:style w:type="character" w:styleId="FollowedHyperlink">
    <w:name w:val="FollowedHyperlink"/>
    <w:basedOn w:val="DefaultParagraphFont"/>
    <w:rsid w:val="00C31D5F"/>
    <w:rPr>
      <w:color w:val="3EBBF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8487E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Hyperlink" w:uiPriority="99"/>
    <w:lsdException w:name="Emphasis" w:uiPriority="20" w:qFormat="1"/>
    <w:lsdException w:name="List Paragraph" w:uiPriority="3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ACCBF9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ACCBF9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ACCBF9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styleId="Hyperlink">
    <w:name w:val="Hyperlink"/>
    <w:basedOn w:val="DefaultParagraphFont"/>
    <w:uiPriority w:val="99"/>
    <w:rsid w:val="00290DFC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2FAA"/>
    <w:pPr>
      <w:ind w:left="720"/>
      <w:contextualSpacing/>
    </w:pPr>
  </w:style>
  <w:style w:type="character" w:styleId="FollowedHyperlink">
    <w:name w:val="FollowedHyperlink"/>
    <w:basedOn w:val="DefaultParagraphFont"/>
    <w:rsid w:val="00C31D5F"/>
    <w:rPr>
      <w:color w:val="3EBBF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848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at%20Trifold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Trifold Brochure.dotx</Template>
  <TotalTime>23</TotalTime>
  <Pages>2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Muller</dc:creator>
  <cp:keywords/>
  <dc:description/>
  <cp:lastModifiedBy>Betsy Muller</cp:lastModifiedBy>
  <cp:revision>6</cp:revision>
  <cp:lastPrinted>2014-12-01T13:28:00Z</cp:lastPrinted>
  <dcterms:created xsi:type="dcterms:W3CDTF">2016-02-07T21:55:00Z</dcterms:created>
  <dcterms:modified xsi:type="dcterms:W3CDTF">2016-02-08T13:25:00Z</dcterms:modified>
  <cp:category/>
</cp:coreProperties>
</file>